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14:paraId="78E1F1FA" w14:textId="77777777" w:rsidTr="00820183">
        <w:trPr>
          <w:trHeight w:val="441"/>
        </w:trPr>
        <w:tc>
          <w:tcPr>
            <w:tcW w:w="10790" w:type="dxa"/>
            <w:shd w:val="clear" w:color="auto" w:fill="54B948"/>
            <w:tcMar>
              <w:left w:w="259" w:type="dxa"/>
              <w:right w:w="115" w:type="dxa"/>
            </w:tcMar>
            <w:vAlign w:val="center"/>
          </w:tcPr>
          <w:p w14:paraId="5D614D5E" w14:textId="77777777" w:rsidR="00567EC5" w:rsidRDefault="00567EC5" w:rsidP="00AE2DB7">
            <w:pPr>
              <w:pStyle w:val="ChartHeading"/>
              <w:rPr>
                <w:sz w:val="13"/>
                <w:szCs w:val="13"/>
              </w:rPr>
            </w:pPr>
            <w:r w:rsidRPr="00C9685E">
              <w:t>About this Lesson</w:t>
            </w:r>
          </w:p>
        </w:tc>
      </w:tr>
      <w:tr w:rsidR="00156287" w14:paraId="7EFBE78B" w14:textId="77777777" w:rsidTr="00C83690">
        <w:trPr>
          <w:trHeight w:val="1152"/>
        </w:trPr>
        <w:tc>
          <w:tcPr>
            <w:tcW w:w="10790" w:type="dxa"/>
            <w:shd w:val="clear" w:color="auto" w:fill="E6F5E4"/>
            <w:tcMar>
              <w:left w:w="259" w:type="dxa"/>
              <w:right w:w="259" w:type="dxa"/>
            </w:tcMar>
            <w:vAlign w:val="center"/>
          </w:tcPr>
          <w:p w14:paraId="0F0CF411" w14:textId="564C08F0" w:rsidR="00156287" w:rsidRDefault="00156287" w:rsidP="00547017">
            <w:pPr>
              <w:pStyle w:val="Copy"/>
            </w:pPr>
            <w:r w:rsidRPr="00BC39D5">
              <w:rPr>
                <w:rFonts w:eastAsia="Verdana" w:cs="Verdana"/>
                <w:color w:val="0A0A0D"/>
              </w:rPr>
              <w:t>In this lesson, students will learn how to round prices without using the penny</w:t>
            </w:r>
            <w:r>
              <w:rPr>
                <w:rFonts w:eastAsia="Verdana" w:cs="Verdana"/>
                <w:color w:val="0A0A0D"/>
              </w:rPr>
              <w:t>,</w:t>
            </w:r>
            <w:r w:rsidRPr="00BC39D5">
              <w:rPr>
                <w:rFonts w:eastAsia="Verdana" w:cs="Verdana"/>
                <w:color w:val="0A0A0D"/>
              </w:rPr>
              <w:t xml:space="preserve"> and practi</w:t>
            </w:r>
            <w:r>
              <w:rPr>
                <w:rFonts w:eastAsia="Verdana" w:cs="Verdana"/>
                <w:color w:val="0A0A0D"/>
              </w:rPr>
              <w:t>s</w:t>
            </w:r>
            <w:r w:rsidRPr="00BC39D5">
              <w:rPr>
                <w:rFonts w:eastAsia="Verdana" w:cs="Verdana"/>
                <w:color w:val="0A0A0D"/>
              </w:rPr>
              <w:t xml:space="preserve">e giving and receiving change. This lesson can lead to the lesson, </w:t>
            </w:r>
            <w:hyperlink r:id="rId8">
              <w:r w:rsidRPr="00BC39D5">
                <w:rPr>
                  <w:rFonts w:eastAsia="Verdana" w:cs="Verdana"/>
                  <w:i/>
                  <w:iCs/>
                  <w:color w:val="0A0A0D"/>
                </w:rPr>
                <w:t>The Classroom Store</w:t>
              </w:r>
            </w:hyperlink>
            <w:r w:rsidRPr="00BC39D5">
              <w:rPr>
                <w:rFonts w:eastAsia="Verdana" w:cs="Verdana"/>
                <w:color w:val="0A0A0D"/>
              </w:rPr>
              <w:t>.</w:t>
            </w:r>
          </w:p>
        </w:tc>
      </w:tr>
    </w:tbl>
    <w:p w14:paraId="20EEC89E" w14:textId="77777777" w:rsidR="00E910FA"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1266F9" w14:paraId="625608EB" w14:textId="77777777" w:rsidTr="00AB3B08">
        <w:trPr>
          <w:trHeight w:val="720"/>
        </w:trPr>
        <w:tc>
          <w:tcPr>
            <w:tcW w:w="1432" w:type="dxa"/>
            <w:tcBorders>
              <w:top w:val="nil"/>
              <w:bottom w:val="nil"/>
              <w:right w:val="single" w:sz="8" w:space="0" w:color="FFFFFF" w:themeColor="background1"/>
            </w:tcBorders>
            <w:shd w:val="clear" w:color="auto" w:fill="54B948"/>
            <w:tcMar>
              <w:left w:w="115" w:type="dxa"/>
            </w:tcMar>
            <w:vAlign w:val="center"/>
          </w:tcPr>
          <w:p w14:paraId="03931877" w14:textId="77777777" w:rsidR="00E910FA" w:rsidRPr="00030CB4" w:rsidRDefault="00E910FA" w:rsidP="00AB3B08">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Grade Leve</w:t>
            </w:r>
            <w:r>
              <w:rPr>
                <w:rFonts w:ascii="Verdana" w:hAnsi="Verdana" w:cs="Arial"/>
                <w:b/>
                <w:color w:val="FFFFFF" w:themeColor="background1"/>
                <w:sz w:val="20"/>
                <w:szCs w:val="20"/>
              </w:rPr>
              <w:t>l</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030CB4" w:rsidRDefault="00E910FA" w:rsidP="009F2541">
            <w:pPr>
              <w:rPr>
                <w:rFonts w:ascii="Verdana" w:hAnsi="Verdana" w:cs="Arial"/>
                <w:b/>
                <w:color w:val="FFFFFF" w:themeColor="background1"/>
                <w:sz w:val="20"/>
                <w:szCs w:val="20"/>
              </w:rPr>
            </w:pPr>
            <w:r w:rsidRPr="00030CB4">
              <w:rPr>
                <w:rFonts w:ascii="Verdana" w:hAnsi="Verdana" w:cs="Arial"/>
                <w:b/>
                <w:color w:val="FFFFFF" w:themeColor="background1"/>
                <w:sz w:val="20"/>
                <w:szCs w:val="20"/>
              </w:rPr>
              <w:t>Course(s)/subject(s)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030CB4" w:rsidRDefault="00E910FA" w:rsidP="009F2541">
            <w:pPr>
              <w:rPr>
                <w:rFonts w:ascii="Verdana" w:hAnsi="Verdana" w:cs="Arial"/>
                <w:b/>
                <w:color w:val="FFFFFF" w:themeColor="background1"/>
                <w:sz w:val="20"/>
                <w:szCs w:val="20"/>
              </w:rPr>
            </w:pPr>
            <w:r w:rsidRPr="00E910FA">
              <w:rPr>
                <w:rFonts w:ascii="Verdana" w:hAnsi="Verdana" w:cs="Arial"/>
                <w:b/>
                <w:color w:val="FFFFFF" w:themeColor="background1"/>
                <w:sz w:val="20"/>
                <w:szCs w:val="20"/>
              </w:rPr>
              <w:t>Learning Goal(s)</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15" w:type="dxa"/>
            </w:tcMar>
            <w:vAlign w:val="center"/>
          </w:tcPr>
          <w:p w14:paraId="459C9227" w14:textId="77777777" w:rsidR="00E910FA" w:rsidRPr="00030CB4" w:rsidRDefault="00E910FA" w:rsidP="00E910FA">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Suggested</w:t>
            </w:r>
          </w:p>
          <w:p w14:paraId="229FAA53" w14:textId="77777777" w:rsidR="00E910FA" w:rsidRPr="00030CB4" w:rsidRDefault="00E910FA" w:rsidP="00E910FA">
            <w:pPr>
              <w:jc w:val="center"/>
              <w:rPr>
                <w:rFonts w:ascii="Verdana" w:hAnsi="Verdana" w:cs="Arial"/>
                <w:b/>
                <w:color w:val="FFFFFF" w:themeColor="background1"/>
                <w:sz w:val="20"/>
                <w:szCs w:val="20"/>
              </w:rPr>
            </w:pPr>
            <w:r w:rsidRPr="00030CB4">
              <w:rPr>
                <w:rFonts w:ascii="Verdana" w:hAnsi="Verdana" w:cs="Arial"/>
                <w:b/>
                <w:color w:val="FFFFFF" w:themeColor="background1"/>
                <w:sz w:val="20"/>
                <w:szCs w:val="20"/>
              </w:rPr>
              <w:t>Timing</w:t>
            </w:r>
          </w:p>
        </w:tc>
      </w:tr>
      <w:tr w:rsidR="00D04015" w14:paraId="66B3D174" w14:textId="77777777" w:rsidTr="00491452">
        <w:trPr>
          <w:trHeight w:val="2329"/>
        </w:trPr>
        <w:tc>
          <w:tcPr>
            <w:tcW w:w="1432" w:type="dxa"/>
            <w:tcBorders>
              <w:top w:val="nil"/>
              <w:left w:val="single" w:sz="8" w:space="0" w:color="54B948"/>
              <w:bottom w:val="single" w:sz="8" w:space="0" w:color="54B948"/>
              <w:right w:val="single" w:sz="8" w:space="0" w:color="54B948"/>
            </w:tcBorders>
            <w:shd w:val="clear" w:color="auto" w:fill="E6F5E4"/>
            <w:tcMar>
              <w:top w:w="173" w:type="dxa"/>
              <w:left w:w="115" w:type="dxa"/>
            </w:tcMar>
          </w:tcPr>
          <w:p w14:paraId="19A10640" w14:textId="1A63A570" w:rsidR="00D04015" w:rsidRPr="00030CB4" w:rsidRDefault="00156287" w:rsidP="00872DBF">
            <w:pPr>
              <w:pStyle w:val="GradeLevel"/>
              <w:rPr>
                <w:sz w:val="18"/>
                <w:szCs w:val="18"/>
              </w:rPr>
            </w:pPr>
            <w:r>
              <w:t>5</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517987C9" w14:textId="7BCE6BA9" w:rsidR="00D04015" w:rsidRPr="00D04015" w:rsidRDefault="00D04015" w:rsidP="00156287">
            <w:pPr>
              <w:spacing w:before="90"/>
              <w:ind w:left="821" w:hanging="821"/>
              <w:rPr>
                <w:rFonts w:ascii="Verdana" w:hAnsi="Verdana"/>
                <w:sz w:val="20"/>
                <w:szCs w:val="20"/>
              </w:rPr>
            </w:pPr>
            <w:r w:rsidRPr="0785628D">
              <w:rPr>
                <w:rFonts w:ascii="Verdana" w:hAnsi="Verdana"/>
                <w:sz w:val="20"/>
                <w:szCs w:val="20"/>
              </w:rPr>
              <w:t>Mathematics</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3E5B0F40" w14:textId="77777777" w:rsidR="00D04015" w:rsidRDefault="00D04015" w:rsidP="00E80C32">
            <w:pPr>
              <w:pStyle w:val="Copy"/>
            </w:pPr>
            <w:r w:rsidRPr="00872DBF">
              <w:t>At the end of this lesson, students will:</w:t>
            </w:r>
          </w:p>
          <w:p w14:paraId="1A227D00" w14:textId="77777777" w:rsidR="00156287" w:rsidRPr="00156287" w:rsidRDefault="00156287" w:rsidP="00156287">
            <w:pPr>
              <w:pStyle w:val="Bullet"/>
            </w:pPr>
            <w:r w:rsidRPr="00156287">
              <w:rPr>
                <w:lang w:val="en-US"/>
              </w:rPr>
              <w:t>identify forms of money</w:t>
            </w:r>
          </w:p>
          <w:p w14:paraId="65FBF285" w14:textId="79345706" w:rsidR="00156287" w:rsidRPr="00156287" w:rsidRDefault="00156287" w:rsidP="00156287">
            <w:pPr>
              <w:pStyle w:val="Bullet"/>
            </w:pPr>
            <w:r w:rsidRPr="00156287">
              <w:rPr>
                <w:lang w:val="en-US"/>
              </w:rPr>
              <w:t xml:space="preserve">make simple financial decisions for amounts up to $1,000 </w:t>
            </w:r>
          </w:p>
          <w:p w14:paraId="1C9BCDB8" w14:textId="67FB788A" w:rsidR="00D04015" w:rsidRPr="00030CB4" w:rsidRDefault="00156287" w:rsidP="00156287">
            <w:pPr>
              <w:pStyle w:val="Bullet"/>
            </w:pPr>
            <w:r w:rsidRPr="00156287">
              <w:rPr>
                <w:lang w:val="en-US"/>
              </w:rPr>
              <w:t>conduct simulated purchases for amounts up to $1,000</w:t>
            </w:r>
          </w:p>
        </w:tc>
        <w:tc>
          <w:tcPr>
            <w:tcW w:w="1500" w:type="dxa"/>
            <w:tcBorders>
              <w:top w:val="nil"/>
              <w:left w:val="single" w:sz="8" w:space="0" w:color="54B948"/>
              <w:bottom w:val="single" w:sz="8" w:space="0" w:color="54B948"/>
              <w:right w:val="single" w:sz="8" w:space="0" w:color="54B948"/>
            </w:tcBorders>
            <w:tcMar>
              <w:top w:w="173" w:type="dxa"/>
              <w:left w:w="115" w:type="dxa"/>
            </w:tcMar>
          </w:tcPr>
          <w:p w14:paraId="202FD966" w14:textId="208F44DE" w:rsidR="00D04015" w:rsidRPr="00030CB4" w:rsidRDefault="00156287" w:rsidP="00D04015">
            <w:pPr>
              <w:pStyle w:val="CopyCentred"/>
            </w:pPr>
            <w:r w:rsidRPr="00156287">
              <w:rPr>
                <w:lang w:val="en-US"/>
              </w:rPr>
              <w:t>40–50 minutes</w:t>
            </w:r>
          </w:p>
        </w:tc>
      </w:tr>
    </w:tbl>
    <w:p w14:paraId="1B774036" w14:textId="77777777" w:rsidR="0001377B" w:rsidRPr="00E80C32"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14:paraId="632E430D" w14:textId="77777777" w:rsidTr="00FC75BD">
        <w:trPr>
          <w:trHeight w:val="441"/>
        </w:trPr>
        <w:tc>
          <w:tcPr>
            <w:tcW w:w="10800" w:type="dxa"/>
            <w:shd w:val="clear" w:color="auto" w:fill="54B948"/>
            <w:tcMar>
              <w:left w:w="259" w:type="dxa"/>
              <w:right w:w="115" w:type="dxa"/>
            </w:tcMar>
            <w:vAlign w:val="center"/>
          </w:tcPr>
          <w:p w14:paraId="48E70EC4" w14:textId="77777777" w:rsidR="00376D39" w:rsidRDefault="00376D39" w:rsidP="00AE2DB7">
            <w:pPr>
              <w:pStyle w:val="ChartHeading"/>
              <w:rPr>
                <w:sz w:val="13"/>
                <w:szCs w:val="13"/>
              </w:rPr>
            </w:pPr>
            <w:r w:rsidRPr="00376D39">
              <w:t>Curriculum Links</w:t>
            </w:r>
          </w:p>
        </w:tc>
      </w:tr>
      <w:tr w:rsidR="00376D39" w14:paraId="028915D4" w14:textId="77777777" w:rsidTr="00156287">
        <w:trPr>
          <w:trHeight w:val="1490"/>
        </w:trPr>
        <w:tc>
          <w:tcPr>
            <w:tcW w:w="10800" w:type="dxa"/>
            <w:shd w:val="clear" w:color="auto" w:fill="auto"/>
            <w:tcMar>
              <w:top w:w="173" w:type="dxa"/>
              <w:left w:w="259" w:type="dxa"/>
              <w:right w:w="115" w:type="dxa"/>
            </w:tcMar>
          </w:tcPr>
          <w:p w14:paraId="4019DB25" w14:textId="77777777" w:rsidR="00156287" w:rsidRPr="00156287" w:rsidRDefault="00156287" w:rsidP="00C83690">
            <w:pPr>
              <w:pStyle w:val="GreyHeading"/>
            </w:pPr>
            <w:r w:rsidRPr="00156287">
              <w:t xml:space="preserve">Mathematics, </w:t>
            </w:r>
            <w:r w:rsidRPr="00C83690">
              <w:t>grades</w:t>
            </w:r>
            <w:r w:rsidRPr="00156287">
              <w:t xml:space="preserve"> 1–8 (2005)</w:t>
            </w:r>
          </w:p>
          <w:p w14:paraId="793C5CCB" w14:textId="77777777" w:rsidR="00156287" w:rsidRPr="00156287" w:rsidRDefault="00156287" w:rsidP="00C83690">
            <w:pPr>
              <w:pStyle w:val="Subhead"/>
            </w:pPr>
            <w:r w:rsidRPr="00156287">
              <w:t>Number Sense and Numeration</w:t>
            </w:r>
          </w:p>
          <w:p w14:paraId="7790A14E" w14:textId="1BC0D9E6" w:rsidR="00376D39" w:rsidRPr="00AE2DB7" w:rsidRDefault="00156287" w:rsidP="00156287">
            <w:pPr>
              <w:pStyle w:val="Bullet"/>
            </w:pPr>
            <w:r w:rsidRPr="00156287">
              <w:t>read, represent, compare and order whole numbers to 100,000, decimal numbers to hundredths, proper and improper fractions, and mixed numbers</w:t>
            </w:r>
          </w:p>
        </w:tc>
      </w:tr>
    </w:tbl>
    <w:p w14:paraId="601711D9" w14:textId="77777777" w:rsidR="00380F87" w:rsidRDefault="00380F87" w:rsidP="00380F87">
      <w:pPr>
        <w:rPr>
          <w:rFonts w:ascii="Verdana" w:hAnsi="Verdana" w:cs="Arial"/>
          <w:sz w:val="13"/>
          <w:szCs w:val="13"/>
        </w:rPr>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8C3AF4" w14:paraId="481F76CC" w14:textId="77777777" w:rsidTr="00547017">
        <w:trPr>
          <w:trHeight w:val="441"/>
        </w:trPr>
        <w:tc>
          <w:tcPr>
            <w:tcW w:w="10800" w:type="dxa"/>
            <w:shd w:val="clear" w:color="auto" w:fill="54B948"/>
            <w:tcMar>
              <w:left w:w="259" w:type="dxa"/>
              <w:right w:w="115" w:type="dxa"/>
            </w:tcMar>
            <w:vAlign w:val="center"/>
          </w:tcPr>
          <w:p w14:paraId="5E6AF3FF" w14:textId="77777777" w:rsidR="008C3AF4" w:rsidRDefault="008C3AF4" w:rsidP="00547017">
            <w:pPr>
              <w:pStyle w:val="ChartHeading"/>
              <w:rPr>
                <w:sz w:val="13"/>
                <w:szCs w:val="13"/>
              </w:rPr>
            </w:pPr>
            <w:r w:rsidRPr="00865EF7">
              <w:t>Inquiry Question</w:t>
            </w:r>
          </w:p>
        </w:tc>
      </w:tr>
      <w:tr w:rsidR="00156287" w14:paraId="4F0433F6" w14:textId="77777777" w:rsidTr="00C83690">
        <w:trPr>
          <w:trHeight w:val="20"/>
        </w:trPr>
        <w:tc>
          <w:tcPr>
            <w:tcW w:w="10800" w:type="dxa"/>
            <w:shd w:val="clear" w:color="auto" w:fill="auto"/>
            <w:tcMar>
              <w:top w:w="173" w:type="dxa"/>
              <w:left w:w="259" w:type="dxa"/>
              <w:bottom w:w="173" w:type="dxa"/>
              <w:right w:w="115" w:type="dxa"/>
            </w:tcMar>
          </w:tcPr>
          <w:p w14:paraId="7A1D3EEE" w14:textId="283F5F9E" w:rsidR="00156287" w:rsidRPr="00380F87" w:rsidRDefault="00156287" w:rsidP="00156287">
            <w:pPr>
              <w:pStyle w:val="Copy"/>
              <w:rPr>
                <w:color w:val="FFFFFF" w:themeColor="background1"/>
              </w:rPr>
            </w:pPr>
            <w:r w:rsidRPr="00BC39D5">
              <w:t>Without the penny in circulation, how do buyers and sellers round money amounts consistently?</w:t>
            </w:r>
          </w:p>
        </w:tc>
      </w:tr>
    </w:tbl>
    <w:p w14:paraId="0E228C3F" w14:textId="77777777" w:rsidR="008C3AF4" w:rsidRPr="00376D39" w:rsidRDefault="008C3AF4" w:rsidP="00380F87">
      <w:pPr>
        <w:rPr>
          <w:rFonts w:ascii="Verdana" w:hAnsi="Verdana" w:cs="Arial"/>
          <w:sz w:val="13"/>
          <w:szCs w:val="13"/>
        </w:rPr>
      </w:pPr>
    </w:p>
    <w:p w14:paraId="701495A3" w14:textId="77777777" w:rsidR="00E80C32" w:rsidRPr="002D0AF9" w:rsidRDefault="00872DBF" w:rsidP="00577745">
      <w:pPr>
        <w:sectPr w:rsidR="00E80C32" w:rsidRPr="002D0AF9" w:rsidSect="00F61662">
          <w:headerReference w:type="default" r:id="rId9"/>
          <w:footerReference w:type="even" r:id="rId10"/>
          <w:footerReference w:type="default" r:id="rId11"/>
          <w:pgSz w:w="12240" w:h="15840"/>
          <w:pgMar w:top="540" w:right="720" w:bottom="720" w:left="720" w:header="1584" w:footer="1080" w:gutter="0"/>
          <w:cols w:space="708"/>
          <w:docGrid w:linePitch="360"/>
        </w:sectPr>
      </w:pPr>
      <w:r>
        <w:rPr>
          <w:b/>
        </w:rPr>
        <w:br w:type="page"/>
      </w: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2D0AF9" w14:paraId="6E8D8284" w14:textId="77777777" w:rsidTr="00547017">
        <w:trPr>
          <w:trHeight w:val="441"/>
        </w:trPr>
        <w:tc>
          <w:tcPr>
            <w:tcW w:w="10800" w:type="dxa"/>
            <w:tcBorders>
              <w:bottom w:val="single" w:sz="8" w:space="0" w:color="54B948"/>
            </w:tcBorders>
            <w:shd w:val="clear" w:color="auto" w:fill="54B948"/>
            <w:tcMar>
              <w:left w:w="259" w:type="dxa"/>
              <w:right w:w="115" w:type="dxa"/>
            </w:tcMar>
            <w:vAlign w:val="center"/>
          </w:tcPr>
          <w:p w14:paraId="41582B9A" w14:textId="77777777" w:rsidR="002D0AF9" w:rsidRDefault="002D0AF9" w:rsidP="00547017">
            <w:pPr>
              <w:pStyle w:val="ChartHeading"/>
              <w:rPr>
                <w:sz w:val="13"/>
                <w:szCs w:val="13"/>
              </w:rPr>
            </w:pPr>
            <w:r w:rsidRPr="00577745">
              <w:lastRenderedPageBreak/>
              <w:t>Materials List</w:t>
            </w:r>
          </w:p>
        </w:tc>
      </w:tr>
      <w:tr w:rsidR="002D0AF9" w14:paraId="0D5C4623" w14:textId="77777777" w:rsidTr="00547017">
        <w:trPr>
          <w:trHeight w:val="1008"/>
        </w:trPr>
        <w:tc>
          <w:tcPr>
            <w:tcW w:w="10800" w:type="dxa"/>
            <w:tcBorders>
              <w:bottom w:val="single" w:sz="8" w:space="0" w:color="54B948"/>
            </w:tcBorders>
            <w:shd w:val="clear" w:color="auto" w:fill="auto"/>
            <w:tcMar>
              <w:top w:w="173" w:type="dxa"/>
              <w:left w:w="259" w:type="dxa"/>
              <w:bottom w:w="173" w:type="dxa"/>
              <w:right w:w="115" w:type="dxa"/>
            </w:tcMar>
          </w:tcPr>
          <w:p w14:paraId="23AD2048" w14:textId="77777777" w:rsidR="00156287" w:rsidRPr="00156287" w:rsidRDefault="00156287" w:rsidP="00156287">
            <w:pPr>
              <w:pStyle w:val="Bullet"/>
            </w:pPr>
            <w:r w:rsidRPr="00156287">
              <w:t xml:space="preserve">One set of play money for each pair of students (Appendix A). One set includes: </w:t>
            </w:r>
          </w:p>
          <w:p w14:paraId="43BC26D9" w14:textId="77777777" w:rsidR="00156287" w:rsidRPr="00156287" w:rsidRDefault="00156287" w:rsidP="00C83690">
            <w:pPr>
              <w:pStyle w:val="2ndBullet"/>
            </w:pPr>
            <w:r w:rsidRPr="00156287">
              <w:t xml:space="preserve">Two $10 bills </w:t>
            </w:r>
          </w:p>
          <w:p w14:paraId="242B319E" w14:textId="77777777" w:rsidR="00156287" w:rsidRPr="00156287" w:rsidRDefault="00156287" w:rsidP="00C83690">
            <w:pPr>
              <w:pStyle w:val="2ndBullet"/>
            </w:pPr>
            <w:r w:rsidRPr="00156287">
              <w:t xml:space="preserve">Two $5 bills </w:t>
            </w:r>
          </w:p>
          <w:p w14:paraId="281B4B9F" w14:textId="77777777" w:rsidR="00156287" w:rsidRPr="00156287" w:rsidRDefault="00156287" w:rsidP="00C83690">
            <w:pPr>
              <w:pStyle w:val="2ndBullet"/>
            </w:pPr>
            <w:r w:rsidRPr="00156287">
              <w:t xml:space="preserve">Two toonies </w:t>
            </w:r>
          </w:p>
          <w:p w14:paraId="3A30E8B5" w14:textId="77777777" w:rsidR="00156287" w:rsidRPr="00156287" w:rsidRDefault="00156287" w:rsidP="00C83690">
            <w:pPr>
              <w:pStyle w:val="2ndBullet"/>
            </w:pPr>
            <w:r w:rsidRPr="00156287">
              <w:t xml:space="preserve">Two loonies </w:t>
            </w:r>
          </w:p>
          <w:p w14:paraId="015C2859" w14:textId="77777777" w:rsidR="00156287" w:rsidRPr="00156287" w:rsidRDefault="00156287" w:rsidP="00C83690">
            <w:pPr>
              <w:pStyle w:val="2ndBullet"/>
            </w:pPr>
            <w:r w:rsidRPr="00156287">
              <w:t xml:space="preserve">Five quarters </w:t>
            </w:r>
          </w:p>
          <w:p w14:paraId="47848179" w14:textId="77777777" w:rsidR="00156287" w:rsidRPr="00156287" w:rsidRDefault="00156287" w:rsidP="00C83690">
            <w:pPr>
              <w:pStyle w:val="2ndBullet"/>
            </w:pPr>
            <w:r w:rsidRPr="00156287">
              <w:t xml:space="preserve">Three dimes </w:t>
            </w:r>
          </w:p>
          <w:p w14:paraId="4167E011" w14:textId="77777777" w:rsidR="00156287" w:rsidRPr="00156287" w:rsidRDefault="00156287" w:rsidP="00C83690">
            <w:pPr>
              <w:pStyle w:val="2ndBullet"/>
            </w:pPr>
            <w:r w:rsidRPr="00156287">
              <w:t xml:space="preserve">Three nickels </w:t>
            </w:r>
          </w:p>
          <w:p w14:paraId="490BBAB3" w14:textId="77777777" w:rsidR="00156287" w:rsidRPr="00156287" w:rsidRDefault="00156287" w:rsidP="00156287">
            <w:pPr>
              <w:pStyle w:val="Bullet"/>
            </w:pPr>
            <w:r w:rsidRPr="00156287">
              <w:t xml:space="preserve">Student copies of Counting Change: Student Worksheet (Appendix B) </w:t>
            </w:r>
          </w:p>
          <w:p w14:paraId="46C4F79E" w14:textId="62064CA7" w:rsidR="002D0AF9" w:rsidRPr="00AE2DB7" w:rsidRDefault="00156287" w:rsidP="00156287">
            <w:pPr>
              <w:pStyle w:val="Bullet"/>
            </w:pPr>
            <w:r w:rsidRPr="00156287">
              <w:rPr>
                <w:lang w:val="en-US"/>
              </w:rPr>
              <w:t>Student copies of Practise Making Change (Appendix D)</w:t>
            </w:r>
          </w:p>
        </w:tc>
      </w:tr>
    </w:tbl>
    <w:p w14:paraId="27FB691C" w14:textId="77777777" w:rsidR="002D0AF9" w:rsidRDefault="002D0AF9" w:rsidP="002D0AF9">
      <w:pPr>
        <w:pStyle w:val="SpaceBetween"/>
      </w:pPr>
    </w:p>
    <w:tbl>
      <w:tblPr>
        <w:tblStyle w:val="TableGrid"/>
        <w:tblW w:w="0" w:type="auto"/>
        <w:tblLayout w:type="fixed"/>
        <w:tblLook w:val="04A0" w:firstRow="1" w:lastRow="0" w:firstColumn="1" w:lastColumn="0" w:noHBand="0" w:noVBand="1"/>
      </w:tblPr>
      <w:tblGrid>
        <w:gridCol w:w="1074"/>
        <w:gridCol w:w="6562"/>
        <w:gridCol w:w="3144"/>
      </w:tblGrid>
      <w:tr w:rsidR="002D0AF9" w:rsidRPr="00FC75BD" w14:paraId="758F183B" w14:textId="77777777" w:rsidTr="00C83690">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72FC1A14" w14:textId="77777777" w:rsidR="002D0AF9" w:rsidRPr="00FC75BD" w:rsidRDefault="002D0AF9"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4C817956" w14:textId="77777777" w:rsidR="002D0AF9" w:rsidRPr="00FC75BD" w:rsidRDefault="002D0AF9"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E18ACB0" w14:textId="77777777" w:rsidR="002D0AF9" w:rsidRPr="00FC75BD" w:rsidRDefault="002D0AF9"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33A5AA9D" w14:textId="77777777" w:rsidR="002D0AF9" w:rsidRPr="00FC75BD" w:rsidRDefault="002D0AF9"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2D0AF9" w:rsidRPr="00FC75BD" w14:paraId="0A079247" w14:textId="77777777" w:rsidTr="00C83690">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0DA18F6A" w14:textId="77777777" w:rsidR="002D0AF9" w:rsidRPr="00FC75BD" w:rsidRDefault="002D0AF9" w:rsidP="00547017">
            <w:pPr>
              <w:pStyle w:val="SectionHeading"/>
            </w:pPr>
            <w:r w:rsidRPr="00567ED8">
              <w:t>MINDS ON</w:t>
            </w:r>
          </w:p>
        </w:tc>
      </w:tr>
      <w:tr w:rsidR="00156287" w:rsidRPr="004365A8" w14:paraId="356BF08B" w14:textId="77777777" w:rsidTr="00C83690">
        <w:trPr>
          <w:trHeight w:val="3616"/>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5F836D2E" w14:textId="77777777" w:rsidR="00156287" w:rsidRPr="00E80C32" w:rsidRDefault="00156287" w:rsidP="00156287">
            <w:pPr>
              <w:pStyle w:val="CopyCentred"/>
            </w:pPr>
            <w:r w:rsidRPr="00E80C32">
              <w:t>5-10 minutes</w:t>
            </w: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5000712D" w14:textId="77777777" w:rsidR="00156287" w:rsidRDefault="00156287" w:rsidP="00156287">
            <w:pPr>
              <w:pStyle w:val="ClassHeading"/>
            </w:pPr>
            <w:r w:rsidRPr="1AC6B3EC">
              <w:t>WHOLE CLASS</w:t>
            </w:r>
          </w:p>
          <w:p w14:paraId="72C35BB3" w14:textId="77777777" w:rsidR="00156287" w:rsidRPr="00156287" w:rsidRDefault="00156287" w:rsidP="00C83690">
            <w:pPr>
              <w:pStyle w:val="Subhead"/>
            </w:pPr>
            <w:r w:rsidRPr="00156287">
              <w:t xml:space="preserve">Brainstorm </w:t>
            </w:r>
          </w:p>
          <w:p w14:paraId="4BA1D63E" w14:textId="77777777" w:rsidR="00156287" w:rsidRPr="00156287" w:rsidRDefault="00156287" w:rsidP="00156287">
            <w:pPr>
              <w:pStyle w:val="Copy"/>
            </w:pPr>
            <w:r w:rsidRPr="00156287">
              <w:t xml:space="preserve">Ask students to take out one sheet of blank paper and something to write with. Tell students that on the count of three, you will give them 60 seconds to name as many Canadian coins and bills that are still in circulation as they can and write it on the paper on their desk (complete list: nickel, dime, quarter, loonie, toonie, $5 bill, $10 bill, $20 bill, $50 bill, $100 bill). </w:t>
            </w:r>
          </w:p>
          <w:p w14:paraId="1AA4D7E0" w14:textId="77777777" w:rsidR="00156287" w:rsidRPr="00156287" w:rsidRDefault="00156287" w:rsidP="00156287">
            <w:pPr>
              <w:pStyle w:val="Copy"/>
            </w:pPr>
            <w:r w:rsidRPr="00156287">
              <w:t xml:space="preserve">Once 60 seconds is over (to signal this you can flick the light switch on and off), ask for a volunteer to be the note-taker for the class and have this student come up to the board. Give students the opportunity to share their currency list (ask a different student to share only one currency so that as many students as possible can participate). As students share their answers, have the note-taker record them on the board. </w:t>
            </w:r>
          </w:p>
          <w:p w14:paraId="57BF3EB3" w14:textId="40FA6D90" w:rsidR="00156287" w:rsidRPr="00567ED8" w:rsidRDefault="00156287" w:rsidP="00156287">
            <w:pPr>
              <w:pStyle w:val="Copy"/>
            </w:pPr>
            <w:r w:rsidRPr="00156287">
              <w:t>Ask students if they know what change the Government of Canada made to Canadian coins in 2013. After discussing the phasing out of the penny, ask the note-taker to erase “penny” off the board if it was included in the list that the class generated.</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5ED53C02" w14:textId="241741AA" w:rsidR="00156287" w:rsidRPr="004365A8" w:rsidRDefault="00156287" w:rsidP="00156287">
            <w:pPr>
              <w:pStyle w:val="Copy"/>
            </w:pPr>
            <w:r w:rsidRPr="00BC39D5">
              <w:t xml:space="preserve">Assessment FOR Learning (Teacher </w:t>
            </w:r>
            <w:r>
              <w:t xml:space="preserve">– </w:t>
            </w:r>
            <w:r w:rsidRPr="00BC39D5">
              <w:t>observation)</w:t>
            </w:r>
          </w:p>
        </w:tc>
      </w:tr>
    </w:tbl>
    <w:p w14:paraId="3DAF4239" w14:textId="77777777" w:rsidR="000F5619" w:rsidRDefault="000F5619">
      <w:r>
        <w:br w:type="page"/>
      </w:r>
    </w:p>
    <w:tbl>
      <w:tblPr>
        <w:tblStyle w:val="TableGrid"/>
        <w:tblW w:w="0" w:type="auto"/>
        <w:tblInd w:w="-10" w:type="dxa"/>
        <w:tblLayout w:type="fixed"/>
        <w:tblLook w:val="04A0" w:firstRow="1" w:lastRow="0" w:firstColumn="1" w:lastColumn="0" w:noHBand="0" w:noVBand="1"/>
      </w:tblPr>
      <w:tblGrid>
        <w:gridCol w:w="10"/>
        <w:gridCol w:w="1074"/>
        <w:gridCol w:w="6562"/>
        <w:gridCol w:w="3144"/>
      </w:tblGrid>
      <w:tr w:rsidR="00C83690" w:rsidRPr="00FC75BD" w14:paraId="08697749" w14:textId="77777777" w:rsidTr="00C83690">
        <w:trPr>
          <w:gridBefore w:val="1"/>
          <w:wBefore w:w="10" w:type="dxa"/>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036B7A52" w14:textId="77777777" w:rsidR="00C83690" w:rsidRPr="00FC75BD" w:rsidRDefault="00C83690" w:rsidP="00071EC5">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4D404333" w14:textId="77777777" w:rsidR="00C83690" w:rsidRPr="00FC75BD" w:rsidRDefault="00C83690" w:rsidP="00071EC5">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355EEA33" w14:textId="77777777" w:rsidR="00C83690" w:rsidRPr="00FC75BD" w:rsidRDefault="00C83690" w:rsidP="00071EC5">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154B64DF" w14:textId="77777777" w:rsidR="00C83690" w:rsidRPr="00FC75BD" w:rsidRDefault="00C83690" w:rsidP="00071EC5">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C83690" w:rsidRPr="00FC75BD" w14:paraId="38033306" w14:textId="77777777" w:rsidTr="00C83690">
        <w:trPr>
          <w:gridBefore w:val="1"/>
          <w:wBefore w:w="10" w:type="dxa"/>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5111EECE" w14:textId="56B4B995" w:rsidR="00C83690" w:rsidRPr="00C83690" w:rsidRDefault="00C83690" w:rsidP="00071EC5">
            <w:pPr>
              <w:pStyle w:val="SectionHeading"/>
              <w:rPr>
                <w:b w:val="0"/>
              </w:rPr>
            </w:pPr>
            <w:r w:rsidRPr="00567ED8">
              <w:t>MINDS ON</w:t>
            </w:r>
            <w:r>
              <w:t xml:space="preserve"> </w:t>
            </w:r>
            <w:r>
              <w:rPr>
                <w:b w:val="0"/>
              </w:rPr>
              <w:t>(cont’d.)</w:t>
            </w:r>
          </w:p>
        </w:tc>
      </w:tr>
      <w:tr w:rsidR="00C83690" w:rsidRPr="004365A8" w14:paraId="3AD2C252" w14:textId="77777777" w:rsidTr="00C83690">
        <w:trPr>
          <w:gridBefore w:val="1"/>
          <w:wBefore w:w="10" w:type="dxa"/>
          <w:trHeight w:val="13"/>
        </w:trPr>
        <w:tc>
          <w:tcPr>
            <w:tcW w:w="1074" w:type="dxa"/>
            <w:tcBorders>
              <w:top w:val="single" w:sz="8" w:space="0" w:color="54B948"/>
              <w:left w:val="single" w:sz="8" w:space="0" w:color="54B948"/>
              <w:bottom w:val="single" w:sz="8" w:space="0" w:color="54B948"/>
              <w:right w:val="single" w:sz="8" w:space="0" w:color="54B948"/>
            </w:tcBorders>
            <w:tcMar>
              <w:top w:w="173" w:type="dxa"/>
              <w:left w:w="72" w:type="dxa"/>
              <w:right w:w="72" w:type="dxa"/>
            </w:tcMar>
          </w:tcPr>
          <w:p w14:paraId="0E72EAE2" w14:textId="77777777" w:rsidR="00C83690" w:rsidRPr="00E80C32" w:rsidRDefault="00C83690" w:rsidP="00071EC5">
            <w:pPr>
              <w:pStyle w:val="CopyCentred"/>
            </w:pPr>
          </w:p>
        </w:tc>
        <w:tc>
          <w:tcPr>
            <w:tcW w:w="6562" w:type="dxa"/>
            <w:tcBorders>
              <w:top w:val="single" w:sz="8" w:space="0" w:color="54B948"/>
              <w:left w:val="single" w:sz="8" w:space="0" w:color="54B948"/>
              <w:bottom w:val="single" w:sz="8" w:space="0" w:color="54B948"/>
              <w:right w:val="single" w:sz="8" w:space="0" w:color="54B948"/>
            </w:tcBorders>
            <w:shd w:val="clear" w:color="auto" w:fill="DEDFDE"/>
            <w:tcMar>
              <w:top w:w="173" w:type="dxa"/>
              <w:left w:w="259" w:type="dxa"/>
              <w:bottom w:w="173" w:type="dxa"/>
              <w:right w:w="259" w:type="dxa"/>
            </w:tcMar>
          </w:tcPr>
          <w:p w14:paraId="69A98989" w14:textId="77777777" w:rsidR="00C83690" w:rsidRPr="00D756EE" w:rsidRDefault="00C83690" w:rsidP="00071EC5">
            <w:pPr>
              <w:pStyle w:val="Subhead"/>
            </w:pPr>
            <w:r>
              <w:t xml:space="preserve">Context for </w:t>
            </w:r>
            <w:r w:rsidRPr="002D0AF9">
              <w:t>Learning</w:t>
            </w:r>
          </w:p>
          <w:p w14:paraId="280E37C5" w14:textId="77777777" w:rsidR="00C83690" w:rsidRPr="1AC6B3EC" w:rsidRDefault="00C83690" w:rsidP="00071EC5">
            <w:pPr>
              <w:pStyle w:val="Bullet"/>
            </w:pPr>
            <w:r w:rsidRPr="00156287">
              <w:t>Understanding of decimals to hundredths</w:t>
            </w:r>
          </w:p>
        </w:tc>
        <w:tc>
          <w:tcPr>
            <w:tcW w:w="3144" w:type="dxa"/>
            <w:tcBorders>
              <w:top w:val="single" w:sz="8" w:space="0" w:color="54B948"/>
              <w:left w:val="single" w:sz="8" w:space="0" w:color="54B948"/>
              <w:bottom w:val="single" w:sz="8" w:space="0" w:color="54B948"/>
              <w:right w:val="single" w:sz="8" w:space="0" w:color="54B948"/>
            </w:tcBorders>
            <w:tcMar>
              <w:top w:w="173" w:type="dxa"/>
              <w:left w:w="259" w:type="dxa"/>
              <w:right w:w="115" w:type="dxa"/>
            </w:tcMar>
          </w:tcPr>
          <w:p w14:paraId="447E42BA" w14:textId="77777777" w:rsidR="00C83690" w:rsidRPr="00F75708" w:rsidRDefault="00C83690" w:rsidP="00071EC5">
            <w:pPr>
              <w:pStyle w:val="Copy"/>
              <w:rPr>
                <w:lang w:val="en-US"/>
              </w:rPr>
            </w:pPr>
          </w:p>
        </w:tc>
      </w:tr>
      <w:tr w:rsidR="00C83690" w14:paraId="34CB3F8F" w14:textId="77777777" w:rsidTr="00C83690">
        <w:trPr>
          <w:trHeight w:val="432"/>
        </w:trPr>
        <w:tc>
          <w:tcPr>
            <w:tcW w:w="10790" w:type="dxa"/>
            <w:gridSpan w:val="4"/>
            <w:tcBorders>
              <w:top w:val="nil"/>
              <w:left w:val="single" w:sz="8" w:space="0" w:color="3F708E"/>
              <w:bottom w:val="nil"/>
              <w:right w:val="single" w:sz="8" w:space="0" w:color="3F708E"/>
            </w:tcBorders>
            <w:shd w:val="clear" w:color="auto" w:fill="3F708E"/>
            <w:tcMar>
              <w:top w:w="0" w:type="dxa"/>
              <w:left w:w="72" w:type="dxa"/>
              <w:right w:w="72" w:type="dxa"/>
            </w:tcMar>
            <w:vAlign w:val="center"/>
          </w:tcPr>
          <w:p w14:paraId="42759B15" w14:textId="77777777" w:rsidR="00C83690" w:rsidRPr="004365A8" w:rsidRDefault="00C83690" w:rsidP="00071EC5">
            <w:pPr>
              <w:pStyle w:val="SectionHeading"/>
            </w:pPr>
            <w:r>
              <w:t>ACTION</w:t>
            </w:r>
          </w:p>
        </w:tc>
      </w:tr>
      <w:tr w:rsidR="00C83690" w14:paraId="7073BC38" w14:textId="77777777" w:rsidTr="00C83690">
        <w:trPr>
          <w:trHeight w:val="20"/>
        </w:trPr>
        <w:tc>
          <w:tcPr>
            <w:tcW w:w="1084" w:type="dxa"/>
            <w:gridSpan w:val="2"/>
            <w:tcBorders>
              <w:top w:val="nil"/>
              <w:left w:val="single" w:sz="8" w:space="0" w:color="54B948"/>
              <w:bottom w:val="nil"/>
              <w:right w:val="single" w:sz="8" w:space="0" w:color="54B948"/>
            </w:tcBorders>
            <w:tcMar>
              <w:top w:w="173" w:type="dxa"/>
              <w:left w:w="72" w:type="dxa"/>
              <w:right w:w="72" w:type="dxa"/>
            </w:tcMar>
          </w:tcPr>
          <w:p w14:paraId="74521D00" w14:textId="77777777" w:rsidR="00C83690" w:rsidRPr="00567ED8" w:rsidRDefault="00C83690" w:rsidP="00071EC5">
            <w:pPr>
              <w:pStyle w:val="CopyCentred"/>
            </w:pPr>
            <w:r>
              <w:rPr>
                <w:lang w:val="en-US"/>
              </w:rPr>
              <w:t>20–</w:t>
            </w:r>
            <w:r w:rsidRPr="002D0AF9">
              <w:rPr>
                <w:lang w:val="en-US"/>
              </w:rPr>
              <w:t>30 minutes</w:t>
            </w: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0D2F70DB" w14:textId="77777777" w:rsidR="00C83690" w:rsidRPr="002D0AF9" w:rsidRDefault="00C83690" w:rsidP="00071EC5">
            <w:pPr>
              <w:pStyle w:val="ClassHeading"/>
              <w:rPr>
                <w:lang w:val="en-CA"/>
              </w:rPr>
            </w:pPr>
            <w:r w:rsidRPr="002D0AF9">
              <w:rPr>
                <w:lang w:val="en-CA"/>
              </w:rPr>
              <w:t>WHOLE CLASS</w:t>
            </w:r>
          </w:p>
          <w:p w14:paraId="70092BBE" w14:textId="77777777" w:rsidR="00C83690" w:rsidRPr="00156287" w:rsidRDefault="00C83690" w:rsidP="00071EC5">
            <w:pPr>
              <w:pStyle w:val="Subhead"/>
            </w:pPr>
            <w:r w:rsidRPr="00156287">
              <w:t>Discussion</w:t>
            </w:r>
          </w:p>
          <w:p w14:paraId="2ADFFBFB" w14:textId="77777777" w:rsidR="00C83690" w:rsidRPr="00156287" w:rsidRDefault="00C83690" w:rsidP="00071EC5">
            <w:pPr>
              <w:pStyle w:val="Copy"/>
            </w:pPr>
            <w:r w:rsidRPr="00156287">
              <w:t xml:space="preserve">Ask students, “When we are talking about money, what does ‘change’ mean?” After discussing responses, explain that change is the money you get back when you make a purchase. When you buy something, you will often give the merchant more money than the amount due because you do not have exact coins and bills. The money you get back from the merchant is the extra that was paid – change (you may want to illustrate this with an example). </w:t>
            </w:r>
          </w:p>
          <w:p w14:paraId="6DD28BA5" w14:textId="77777777" w:rsidR="00C83690" w:rsidRPr="00567ED8" w:rsidRDefault="00C83690" w:rsidP="00071EC5">
            <w:pPr>
              <w:pStyle w:val="Copy"/>
            </w:pPr>
            <w:r w:rsidRPr="00156287">
              <w:t>Explain that now that we do not use the penny, this means that when we buy something and we are paying with cash, we have to round the total that we owe to the nearest nickel (5 cents).</w:t>
            </w:r>
          </w:p>
        </w:tc>
        <w:tc>
          <w:tcPr>
            <w:tcW w:w="3144" w:type="dxa"/>
            <w:tcBorders>
              <w:top w:val="nil"/>
              <w:left w:val="single" w:sz="8" w:space="0" w:color="54B948"/>
              <w:bottom w:val="nil"/>
              <w:right w:val="single" w:sz="8" w:space="0" w:color="54B948"/>
            </w:tcBorders>
            <w:tcMar>
              <w:top w:w="173" w:type="dxa"/>
              <w:left w:w="259" w:type="dxa"/>
              <w:right w:w="115" w:type="dxa"/>
            </w:tcMar>
          </w:tcPr>
          <w:p w14:paraId="41443360" w14:textId="77777777" w:rsidR="00C83690" w:rsidRPr="004365A8" w:rsidRDefault="00C83690" w:rsidP="00071EC5">
            <w:pPr>
              <w:pStyle w:val="Copy"/>
              <w:rPr>
                <w:sz w:val="18"/>
                <w:szCs w:val="18"/>
              </w:rPr>
            </w:pPr>
          </w:p>
        </w:tc>
      </w:tr>
      <w:tr w:rsidR="00C83690" w14:paraId="45384CE0" w14:textId="77777777" w:rsidTr="00C83690">
        <w:trPr>
          <w:trHeight w:val="20"/>
        </w:trPr>
        <w:tc>
          <w:tcPr>
            <w:tcW w:w="1084" w:type="dxa"/>
            <w:gridSpan w:val="2"/>
            <w:tcBorders>
              <w:top w:val="nil"/>
              <w:left w:val="single" w:sz="8" w:space="0" w:color="54B948"/>
              <w:bottom w:val="nil"/>
              <w:right w:val="single" w:sz="8" w:space="0" w:color="54B948"/>
            </w:tcBorders>
            <w:tcMar>
              <w:top w:w="173" w:type="dxa"/>
              <w:left w:w="72" w:type="dxa"/>
              <w:right w:w="72" w:type="dxa"/>
            </w:tcMar>
          </w:tcPr>
          <w:p w14:paraId="2308A216" w14:textId="77777777" w:rsidR="00C83690" w:rsidRDefault="00C83690" w:rsidP="00071EC5">
            <w:pPr>
              <w:pStyle w:val="CopyCentred"/>
              <w:rPr>
                <w:lang w:val="en-US"/>
              </w:rPr>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1D3EF5A5" w14:textId="77777777" w:rsidR="00C83690" w:rsidRPr="00156287" w:rsidRDefault="00C83690" w:rsidP="00071EC5">
            <w:pPr>
              <w:pStyle w:val="Subhead"/>
            </w:pPr>
            <w:r w:rsidRPr="00156287">
              <w:t xml:space="preserve">Guided practice </w:t>
            </w:r>
          </w:p>
          <w:p w14:paraId="136271A4" w14:textId="77777777" w:rsidR="00C83690" w:rsidRPr="00156287" w:rsidRDefault="00C83690" w:rsidP="00071EC5">
            <w:pPr>
              <w:pStyle w:val="Copy"/>
            </w:pPr>
            <w:r w:rsidRPr="00156287">
              <w:t xml:space="preserve">Distribute Counting Change: Student Worksheet (Appendix B) to the class. </w:t>
            </w:r>
          </w:p>
          <w:p w14:paraId="42AE6AFB" w14:textId="77777777" w:rsidR="00C83690" w:rsidRPr="00156287" w:rsidRDefault="00C83690" w:rsidP="00071EC5">
            <w:pPr>
              <w:pStyle w:val="Copy"/>
            </w:pPr>
            <w:r w:rsidRPr="00156287">
              <w:t xml:space="preserve">Recreate the table in question 1 on a chalkboard, make a transparency or project it. Read out the scenario at the top of Appendix B as a class and fill in the table and answer question 2 together using the steps of scaffolding: </w:t>
            </w:r>
          </w:p>
          <w:p w14:paraId="384B072F" w14:textId="77777777" w:rsidR="00C83690" w:rsidRPr="00156287" w:rsidRDefault="00C83690" w:rsidP="00071EC5">
            <w:pPr>
              <w:pStyle w:val="Bullet"/>
            </w:pPr>
            <w:r w:rsidRPr="00156287">
              <w:t>“I do, you watch”</w:t>
            </w:r>
          </w:p>
          <w:p w14:paraId="315F7469" w14:textId="77777777" w:rsidR="00C83690" w:rsidRPr="00156287" w:rsidRDefault="00C83690" w:rsidP="00071EC5">
            <w:pPr>
              <w:pStyle w:val="Bullet"/>
            </w:pPr>
            <w:r w:rsidRPr="00156287">
              <w:t>“I do, you help”</w:t>
            </w:r>
          </w:p>
          <w:p w14:paraId="3601ADEC" w14:textId="77777777" w:rsidR="00C83690" w:rsidRPr="00156287" w:rsidRDefault="00C83690" w:rsidP="00071EC5">
            <w:pPr>
              <w:pStyle w:val="Bullet"/>
            </w:pPr>
            <w:r w:rsidRPr="00156287">
              <w:t>“You do, I help”</w:t>
            </w:r>
          </w:p>
          <w:p w14:paraId="7979FF09" w14:textId="77777777" w:rsidR="00C83690" w:rsidRPr="002D0AF9" w:rsidRDefault="00C83690" w:rsidP="00071EC5">
            <w:pPr>
              <w:pStyle w:val="Bullet"/>
            </w:pPr>
            <w:r w:rsidRPr="00156287">
              <w:t>“You do, I watch”</w:t>
            </w:r>
          </w:p>
        </w:tc>
        <w:tc>
          <w:tcPr>
            <w:tcW w:w="3144" w:type="dxa"/>
            <w:tcBorders>
              <w:top w:val="nil"/>
              <w:left w:val="single" w:sz="8" w:space="0" w:color="54B948"/>
              <w:bottom w:val="nil"/>
              <w:right w:val="single" w:sz="8" w:space="0" w:color="54B948"/>
            </w:tcBorders>
            <w:tcMar>
              <w:top w:w="173" w:type="dxa"/>
              <w:left w:w="259" w:type="dxa"/>
              <w:right w:w="115" w:type="dxa"/>
            </w:tcMar>
          </w:tcPr>
          <w:p w14:paraId="583A0756" w14:textId="77777777" w:rsidR="00C83690" w:rsidRPr="004365A8" w:rsidRDefault="00C83690" w:rsidP="00071EC5">
            <w:pPr>
              <w:pStyle w:val="Copy"/>
              <w:rPr>
                <w:sz w:val="18"/>
                <w:szCs w:val="18"/>
              </w:rPr>
            </w:pPr>
            <w:r w:rsidRPr="00156287">
              <w:rPr>
                <w:sz w:val="18"/>
                <w:szCs w:val="18"/>
                <w:lang w:val="en-US"/>
              </w:rPr>
              <w:t>Assessm</w:t>
            </w:r>
            <w:r w:rsidRPr="00156287">
              <w:rPr>
                <w:lang w:val="en-US"/>
              </w:rPr>
              <w:t>ent AS Learning (Teacher – Whole Class)</w:t>
            </w:r>
          </w:p>
        </w:tc>
      </w:tr>
      <w:tr w:rsidR="00C83690" w14:paraId="343CD676" w14:textId="77777777" w:rsidTr="00C83690">
        <w:trPr>
          <w:trHeight w:val="1699"/>
        </w:trPr>
        <w:tc>
          <w:tcPr>
            <w:tcW w:w="1084" w:type="dxa"/>
            <w:gridSpan w:val="2"/>
            <w:tcBorders>
              <w:top w:val="nil"/>
              <w:left w:val="single" w:sz="8" w:space="0" w:color="54B948"/>
              <w:bottom w:val="single" w:sz="8" w:space="0" w:color="54B948"/>
              <w:right w:val="single" w:sz="8" w:space="0" w:color="54B948"/>
            </w:tcBorders>
            <w:tcMar>
              <w:top w:w="173" w:type="dxa"/>
              <w:left w:w="72" w:type="dxa"/>
              <w:right w:w="72" w:type="dxa"/>
            </w:tcMar>
          </w:tcPr>
          <w:p w14:paraId="1BEA1707" w14:textId="77777777" w:rsidR="00C83690" w:rsidRDefault="00C83690" w:rsidP="00071EC5">
            <w:pPr>
              <w:pStyle w:val="CopyCentred"/>
              <w:rPr>
                <w:lang w:val="en-US"/>
              </w:rPr>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7E821F5C" w14:textId="77777777" w:rsidR="00C83690" w:rsidRPr="00156287" w:rsidRDefault="00C83690" w:rsidP="00071EC5">
            <w:pPr>
              <w:pStyle w:val="ClassHeading"/>
              <w:rPr>
                <w:lang w:val="en-CA"/>
              </w:rPr>
            </w:pPr>
            <w:r w:rsidRPr="00156287">
              <w:rPr>
                <w:bCs/>
                <w:lang w:val="en-CA"/>
              </w:rPr>
              <w:t>PAIRS</w:t>
            </w:r>
          </w:p>
          <w:p w14:paraId="60FA18FC" w14:textId="77777777" w:rsidR="00C83690" w:rsidRPr="002D0AF9" w:rsidRDefault="00C83690" w:rsidP="00071EC5">
            <w:pPr>
              <w:pStyle w:val="Copy"/>
            </w:pPr>
            <w:r w:rsidRPr="00156287">
              <w:t>Divide the class into pairs and distribute one set of play money to each pair. Work on questions 3 and 4 together as a class (continue scaffolding by working on the first two examples together, and allowing pairs to work on the next three on their own). Invite pairs to share their answers with the class.</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759D7275" w14:textId="77777777" w:rsidR="00C83690" w:rsidRPr="004365A8" w:rsidRDefault="00C83690" w:rsidP="00071EC5">
            <w:pPr>
              <w:pStyle w:val="Copy"/>
            </w:pPr>
            <w:r w:rsidRPr="00156287">
              <w:t>Assessment AS Learning (Peer)</w:t>
            </w:r>
          </w:p>
        </w:tc>
      </w:tr>
      <w:tr w:rsidR="001F0AE2" w:rsidRPr="00FC75BD" w14:paraId="2BA1B700" w14:textId="77777777" w:rsidTr="00C83690">
        <w:trPr>
          <w:gridBefore w:val="1"/>
          <w:wBefore w:w="10" w:type="dxa"/>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6209C399" w14:textId="1E50826C" w:rsidR="001F0AE2" w:rsidRPr="00FC75BD" w:rsidRDefault="001F0AE2" w:rsidP="006918A7">
            <w:pPr>
              <w:pStyle w:val="SectionHeading"/>
            </w:pPr>
            <w:r>
              <w:t xml:space="preserve">ACTION </w:t>
            </w:r>
            <w:r>
              <w:rPr>
                <w:b w:val="0"/>
              </w:rPr>
              <w:t>(</w:t>
            </w:r>
            <w:r w:rsidR="006918A7">
              <w:rPr>
                <w:b w:val="0"/>
              </w:rPr>
              <w:t>cont’d.</w:t>
            </w:r>
            <w:r>
              <w:rPr>
                <w:b w:val="0"/>
              </w:rPr>
              <w:t>)</w:t>
            </w:r>
          </w:p>
        </w:tc>
      </w:tr>
      <w:tr w:rsidR="001F0AE2" w:rsidRPr="004365A8" w14:paraId="56C43BF4" w14:textId="77777777" w:rsidTr="00C83690">
        <w:trPr>
          <w:gridBefore w:val="1"/>
          <w:wBefore w:w="10" w:type="dxa"/>
          <w:trHeight w:val="1440"/>
        </w:trPr>
        <w:tc>
          <w:tcPr>
            <w:tcW w:w="1074" w:type="dxa"/>
            <w:tcBorders>
              <w:top w:val="nil"/>
              <w:left w:val="single" w:sz="8" w:space="0" w:color="54B948"/>
              <w:bottom w:val="nil"/>
              <w:right w:val="single" w:sz="8" w:space="0" w:color="54B948"/>
            </w:tcBorders>
            <w:tcMar>
              <w:top w:w="173" w:type="dxa"/>
              <w:left w:w="72" w:type="dxa"/>
              <w:right w:w="72" w:type="dxa"/>
            </w:tcMar>
          </w:tcPr>
          <w:p w14:paraId="75F63C7C" w14:textId="77777777" w:rsidR="001F0AE2" w:rsidRPr="00E80C32" w:rsidRDefault="001F0AE2" w:rsidP="00547017">
            <w:pPr>
              <w:pStyle w:val="CopyCentred"/>
            </w:pPr>
          </w:p>
        </w:tc>
        <w:tc>
          <w:tcPr>
            <w:tcW w:w="6562" w:type="dxa"/>
            <w:tcBorders>
              <w:top w:val="nil"/>
              <w:left w:val="single" w:sz="8" w:space="0" w:color="54B948"/>
              <w:bottom w:val="nil"/>
              <w:right w:val="single" w:sz="8" w:space="0" w:color="54B948"/>
            </w:tcBorders>
            <w:tcMar>
              <w:top w:w="173" w:type="dxa"/>
              <w:left w:w="259" w:type="dxa"/>
              <w:bottom w:w="0" w:type="dxa"/>
              <w:right w:w="259" w:type="dxa"/>
            </w:tcMar>
          </w:tcPr>
          <w:p w14:paraId="46B1A0FD" w14:textId="77777777" w:rsidR="00156287" w:rsidRPr="00156287" w:rsidRDefault="00156287" w:rsidP="00C83690">
            <w:pPr>
              <w:pStyle w:val="Subhead"/>
            </w:pPr>
            <w:r w:rsidRPr="00156287">
              <w:t xml:space="preserve">Activity: Making change </w:t>
            </w:r>
          </w:p>
          <w:p w14:paraId="2779E6AC" w14:textId="77777777" w:rsidR="00156287" w:rsidRPr="00156287" w:rsidRDefault="00156287" w:rsidP="00156287">
            <w:pPr>
              <w:pStyle w:val="Copy"/>
            </w:pPr>
            <w:r w:rsidRPr="00156287">
              <w:t xml:space="preserve">After completing the worksheet, announce to students that they will practise giving change with their partner. </w:t>
            </w:r>
          </w:p>
          <w:p w14:paraId="0A932962" w14:textId="77777777" w:rsidR="00156287" w:rsidRPr="00156287" w:rsidRDefault="00156287" w:rsidP="00156287">
            <w:pPr>
              <w:pStyle w:val="Copy"/>
            </w:pPr>
            <w:r w:rsidRPr="00156287">
              <w:t xml:space="preserve">Distribute one copy of Practise Making Change (Appendix D) to each pair. Explain to students that now the price of the video game has to be between $11.80 and $11.89 (write these numbers on the board). </w:t>
            </w:r>
          </w:p>
          <w:p w14:paraId="679AE9C5" w14:textId="2A3887F9" w:rsidR="00F75708" w:rsidRPr="00567ED8" w:rsidRDefault="00156287" w:rsidP="00156287">
            <w:pPr>
              <w:pStyle w:val="IntroCopy"/>
            </w:pPr>
            <w:r w:rsidRPr="00156287">
              <w:t xml:space="preserve">Ask students to choose which partner will start off as the buyer and which will start as the seller. The seller will determine the price of the video game and how much change is owed. The buyer will determine the amount of money that is owed to the seller (after rounding to the nearest nickel) and the amount they will pay with their play money. Ask students to record their transactions in Appendix D. </w:t>
            </w:r>
          </w:p>
        </w:tc>
        <w:tc>
          <w:tcPr>
            <w:tcW w:w="3144" w:type="dxa"/>
            <w:tcBorders>
              <w:top w:val="nil"/>
              <w:left w:val="single" w:sz="8" w:space="0" w:color="54B948"/>
              <w:bottom w:val="nil"/>
              <w:right w:val="single" w:sz="8" w:space="0" w:color="54B948"/>
            </w:tcBorders>
            <w:tcMar>
              <w:top w:w="173" w:type="dxa"/>
              <w:left w:w="259" w:type="dxa"/>
              <w:right w:w="115" w:type="dxa"/>
            </w:tcMar>
          </w:tcPr>
          <w:p w14:paraId="3D072932" w14:textId="63B6E1CA" w:rsidR="001F0AE2" w:rsidRPr="004365A8" w:rsidRDefault="00156287" w:rsidP="00547017">
            <w:pPr>
              <w:pStyle w:val="Copy"/>
            </w:pPr>
            <w:r w:rsidRPr="00156287">
              <w:t>Assessment AS Learning (Peer)</w:t>
            </w:r>
          </w:p>
        </w:tc>
      </w:tr>
      <w:tr w:rsidR="00156287" w:rsidRPr="004365A8" w14:paraId="03F02275" w14:textId="77777777" w:rsidTr="00C83690">
        <w:trPr>
          <w:gridBefore w:val="1"/>
          <w:wBefore w:w="10" w:type="dxa"/>
          <w:trHeight w:val="1008"/>
        </w:trPr>
        <w:tc>
          <w:tcPr>
            <w:tcW w:w="1074" w:type="dxa"/>
            <w:tcBorders>
              <w:top w:val="nil"/>
              <w:left w:val="single" w:sz="8" w:space="0" w:color="54B948"/>
              <w:bottom w:val="nil"/>
              <w:right w:val="single" w:sz="8" w:space="0" w:color="54B948"/>
            </w:tcBorders>
            <w:tcMar>
              <w:top w:w="173" w:type="dxa"/>
              <w:left w:w="72" w:type="dxa"/>
              <w:right w:w="72" w:type="dxa"/>
            </w:tcMar>
          </w:tcPr>
          <w:p w14:paraId="2F53E145" w14:textId="77777777" w:rsidR="00156287" w:rsidRPr="00E80C32" w:rsidRDefault="00156287" w:rsidP="00547017">
            <w:pPr>
              <w:pStyle w:val="CopyCentred"/>
            </w:pPr>
          </w:p>
        </w:tc>
        <w:tc>
          <w:tcPr>
            <w:tcW w:w="6562" w:type="dxa"/>
            <w:tcBorders>
              <w:top w:val="nil"/>
              <w:left w:val="single" w:sz="8" w:space="0" w:color="54B948"/>
              <w:bottom w:val="nil"/>
              <w:right w:val="single" w:sz="8" w:space="0" w:color="54B948"/>
            </w:tcBorders>
            <w:tcMar>
              <w:top w:w="173" w:type="dxa"/>
              <w:left w:w="259" w:type="dxa"/>
              <w:bottom w:w="173" w:type="dxa"/>
              <w:right w:w="259" w:type="dxa"/>
            </w:tcMar>
          </w:tcPr>
          <w:p w14:paraId="55C53346" w14:textId="77777777" w:rsidR="00156287" w:rsidRPr="00156287" w:rsidRDefault="00156287" w:rsidP="00156287">
            <w:pPr>
              <w:pStyle w:val="Copy"/>
            </w:pPr>
            <w:r w:rsidRPr="00156287">
              <w:t xml:space="preserve">Encourage students to use the play money and pass it back and forth. After four rounds, ask partners to swap roles and practise for another four rounds. </w:t>
            </w:r>
          </w:p>
          <w:p w14:paraId="3FF5D0D5" w14:textId="094CD9C7" w:rsidR="00156287" w:rsidRPr="00156287" w:rsidRDefault="00156287" w:rsidP="00156287">
            <w:pPr>
              <w:pStyle w:val="Copy"/>
            </w:pPr>
            <w:r w:rsidRPr="00156287">
              <w:t>Observe each pair for assessment (Appendix E).</w:t>
            </w:r>
          </w:p>
        </w:tc>
        <w:tc>
          <w:tcPr>
            <w:tcW w:w="3144" w:type="dxa"/>
            <w:tcBorders>
              <w:top w:val="nil"/>
              <w:left w:val="single" w:sz="8" w:space="0" w:color="54B948"/>
              <w:bottom w:val="nil"/>
              <w:right w:val="single" w:sz="8" w:space="0" w:color="54B948"/>
            </w:tcBorders>
            <w:tcMar>
              <w:top w:w="173" w:type="dxa"/>
              <w:left w:w="259" w:type="dxa"/>
              <w:right w:w="115" w:type="dxa"/>
            </w:tcMar>
          </w:tcPr>
          <w:p w14:paraId="54596121" w14:textId="3B4FAEC8" w:rsidR="00156287" w:rsidRPr="00156287" w:rsidRDefault="00156287" w:rsidP="00547017">
            <w:pPr>
              <w:pStyle w:val="Copy"/>
            </w:pPr>
            <w:r w:rsidRPr="00156287">
              <w:rPr>
                <w:lang w:val="en-US"/>
              </w:rPr>
              <w:t>Appendix AS Learning (Teacher – Rubric)</w:t>
            </w:r>
          </w:p>
        </w:tc>
      </w:tr>
      <w:tr w:rsidR="00BA1E29" w:rsidRPr="00FC75BD" w14:paraId="38019315" w14:textId="77777777" w:rsidTr="00C83690">
        <w:trPr>
          <w:gridBefore w:val="1"/>
          <w:wBefore w:w="10" w:type="dxa"/>
          <w:trHeight w:val="432"/>
        </w:trPr>
        <w:tc>
          <w:tcPr>
            <w:tcW w:w="10780" w:type="dxa"/>
            <w:gridSpan w:val="3"/>
            <w:tcBorders>
              <w:top w:val="nil"/>
              <w:left w:val="single" w:sz="8" w:space="0" w:color="3F708E"/>
              <w:bottom w:val="nil"/>
              <w:right w:val="single" w:sz="8" w:space="0" w:color="3F708E"/>
            </w:tcBorders>
            <w:shd w:val="clear" w:color="auto" w:fill="3F708E"/>
            <w:vAlign w:val="center"/>
          </w:tcPr>
          <w:p w14:paraId="7D04B0DA" w14:textId="0B2D7ECE" w:rsidR="00BA1E29" w:rsidRPr="00FC75BD" w:rsidRDefault="00BA1E29" w:rsidP="00547017">
            <w:pPr>
              <w:pStyle w:val="SectionHeading"/>
            </w:pPr>
            <w:r w:rsidRPr="002407EE">
              <w:t>CONSOLIDATION/DEBRIEF</w:t>
            </w:r>
          </w:p>
        </w:tc>
      </w:tr>
      <w:tr w:rsidR="00BA1E29" w:rsidRPr="004365A8" w14:paraId="5259EC03" w14:textId="77777777" w:rsidTr="00C83690">
        <w:trPr>
          <w:gridBefore w:val="1"/>
          <w:wBefore w:w="10" w:type="dxa"/>
          <w:trHeight w:val="3616"/>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2F745815" w14:textId="03EA5415" w:rsidR="00BA1E29" w:rsidRPr="00E80C32" w:rsidRDefault="00BA1E29" w:rsidP="00547017">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71D6E62D" w14:textId="77777777" w:rsidR="00156287" w:rsidRDefault="00156287" w:rsidP="00156287">
            <w:pPr>
              <w:pStyle w:val="Copy"/>
            </w:pPr>
            <w:r w:rsidRPr="00156287">
              <w:t xml:space="preserve">Have students submit Appendices B and C for assessment (see: Making Change: Rubric, Appendix E) </w:t>
            </w:r>
          </w:p>
          <w:p w14:paraId="354E756E" w14:textId="77777777" w:rsidR="00491452" w:rsidRPr="00156287" w:rsidRDefault="00491452" w:rsidP="00491452">
            <w:pPr>
              <w:pStyle w:val="IntroCopy"/>
            </w:pPr>
          </w:p>
          <w:p w14:paraId="5C4941AF" w14:textId="77777777" w:rsidR="00156287" w:rsidRPr="00156287" w:rsidRDefault="00156287" w:rsidP="00156287">
            <w:pPr>
              <w:pStyle w:val="ClassHeading"/>
            </w:pPr>
            <w:r w:rsidRPr="00156287">
              <w:t>WHOLE CLASS</w:t>
            </w:r>
          </w:p>
          <w:p w14:paraId="0169C1CD" w14:textId="77777777" w:rsidR="00156287" w:rsidRPr="00156287" w:rsidRDefault="00156287" w:rsidP="00156287">
            <w:pPr>
              <w:pStyle w:val="Copy"/>
            </w:pPr>
            <w:r w:rsidRPr="00156287">
              <w:t xml:space="preserve">Ask critical questions to engage students in further reflection and understanding of the concepts in a class discussion: </w:t>
            </w:r>
          </w:p>
          <w:p w14:paraId="513C862D" w14:textId="77777777" w:rsidR="00156287" w:rsidRPr="00156287" w:rsidRDefault="00156287" w:rsidP="00156287">
            <w:pPr>
              <w:pStyle w:val="Bullet"/>
            </w:pPr>
            <w:r w:rsidRPr="00156287">
              <w:t xml:space="preserve">What were some strategies you used when you were practising with your partner (e.g., counting forwards versus counting backwards, strategies that worked versus strategies that didn’t work)? </w:t>
            </w:r>
          </w:p>
          <w:p w14:paraId="19F448BD" w14:textId="77777777" w:rsidR="00156287" w:rsidRPr="00156287" w:rsidRDefault="00156287" w:rsidP="00156287">
            <w:pPr>
              <w:pStyle w:val="Bullet"/>
            </w:pPr>
            <w:r w:rsidRPr="00156287">
              <w:t xml:space="preserve">What did you find challenging to do? Why was it challenging? </w:t>
            </w:r>
          </w:p>
          <w:p w14:paraId="183CC411" w14:textId="4B97382D" w:rsidR="00BA1E29" w:rsidRPr="00567ED8" w:rsidRDefault="00156287" w:rsidP="00156287">
            <w:pPr>
              <w:pStyle w:val="Bullet"/>
            </w:pPr>
            <w:r w:rsidRPr="00156287">
              <w:t>How is what you learned helpful for when you go shopping with a parent or guardian?</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6E3A6C4E" w14:textId="2309D82A" w:rsidR="00BA1E29" w:rsidRPr="004365A8" w:rsidRDefault="00491452" w:rsidP="00547017">
            <w:pPr>
              <w:pStyle w:val="Copy"/>
            </w:pPr>
            <w:r w:rsidRPr="00491452">
              <w:rPr>
                <w:lang w:val="en-US"/>
              </w:rPr>
              <w:t>Assessment AS Learning (Teacher)</w:t>
            </w:r>
          </w:p>
        </w:tc>
      </w:tr>
    </w:tbl>
    <w:p w14:paraId="1FCC7539" w14:textId="01B9DFA1" w:rsidR="00156287" w:rsidRDefault="00156287">
      <w:pPr>
        <w:rPr>
          <w:rFonts w:ascii="Verdana" w:hAnsi="Verdana" w:cs="Arial"/>
          <w:sz w:val="36"/>
          <w:szCs w:val="36"/>
        </w:rPr>
      </w:pPr>
      <w:r>
        <w:rPr>
          <w:rFonts w:ascii="Verdana" w:hAnsi="Verdana" w:cs="Arial"/>
          <w:sz w:val="36"/>
          <w:szCs w:val="36"/>
        </w:rPr>
        <w:br w:type="page"/>
      </w:r>
    </w:p>
    <w:tbl>
      <w:tblPr>
        <w:tblStyle w:val="TableGrid"/>
        <w:tblW w:w="0" w:type="auto"/>
        <w:tblLayout w:type="fixed"/>
        <w:tblLook w:val="04A0" w:firstRow="1" w:lastRow="0" w:firstColumn="1" w:lastColumn="0" w:noHBand="0" w:noVBand="1"/>
      </w:tblPr>
      <w:tblGrid>
        <w:gridCol w:w="1074"/>
        <w:gridCol w:w="6562"/>
        <w:gridCol w:w="3144"/>
      </w:tblGrid>
      <w:tr w:rsidR="00156287" w:rsidRPr="00FC75BD" w14:paraId="4CF13F71" w14:textId="77777777" w:rsidTr="00547017">
        <w:trPr>
          <w:trHeight w:val="864"/>
          <w:tblHeader/>
        </w:trPr>
        <w:tc>
          <w:tcPr>
            <w:tcW w:w="1074" w:type="dxa"/>
            <w:tcBorders>
              <w:top w:val="single" w:sz="8" w:space="0" w:color="54B948"/>
              <w:left w:val="single" w:sz="8" w:space="0" w:color="54B948"/>
              <w:bottom w:val="single" w:sz="8" w:space="0" w:color="54B948"/>
              <w:right w:val="single" w:sz="8" w:space="0" w:color="FFFFFF" w:themeColor="background1"/>
            </w:tcBorders>
            <w:shd w:val="clear" w:color="auto" w:fill="54B948"/>
          </w:tcPr>
          <w:p w14:paraId="3FB61740" w14:textId="77777777" w:rsidR="00156287" w:rsidRPr="00FC75BD" w:rsidRDefault="00156287"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Timing</w:t>
            </w:r>
          </w:p>
          <w:p w14:paraId="47A6CBDD" w14:textId="77777777" w:rsidR="00156287" w:rsidRPr="00FC75BD" w:rsidRDefault="00156287" w:rsidP="00547017">
            <w:pPr>
              <w:jc w:val="center"/>
              <w:rPr>
                <w:rFonts w:ascii="Verdana" w:hAnsi="Verdana" w:cs="Arial"/>
                <w:color w:val="FFFFFF" w:themeColor="background1"/>
                <w:sz w:val="20"/>
                <w:szCs w:val="20"/>
              </w:rPr>
            </w:pPr>
            <w:r w:rsidRPr="00FC75BD">
              <w:rPr>
                <w:rFonts w:ascii="Verdana" w:hAnsi="Verdana" w:cs="Arial"/>
                <w:color w:val="FFFFFF" w:themeColor="background1"/>
                <w:sz w:val="20"/>
                <w:szCs w:val="20"/>
              </w:rPr>
              <w:t>(Mins.)</w:t>
            </w:r>
          </w:p>
        </w:tc>
        <w:tc>
          <w:tcPr>
            <w:tcW w:w="6562" w:type="dxa"/>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64E7C06A" w14:textId="77777777" w:rsidR="00156287" w:rsidRPr="00FC75BD" w:rsidRDefault="00156287"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Lesson Sequence</w:t>
            </w:r>
          </w:p>
        </w:tc>
        <w:tc>
          <w:tcPr>
            <w:tcW w:w="3144"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29CD8843" w14:textId="77777777" w:rsidR="00156287" w:rsidRPr="00FC75BD" w:rsidRDefault="00156287" w:rsidP="00547017">
            <w:pPr>
              <w:rPr>
                <w:rFonts w:ascii="Verdana" w:hAnsi="Verdana" w:cs="Arial"/>
                <w:b/>
                <w:color w:val="FFFFFF" w:themeColor="background1"/>
                <w:sz w:val="20"/>
                <w:szCs w:val="20"/>
              </w:rPr>
            </w:pPr>
            <w:r w:rsidRPr="00FC75BD">
              <w:rPr>
                <w:rFonts w:ascii="Verdana" w:hAnsi="Verdana" w:cs="Arial"/>
                <w:b/>
                <w:color w:val="FFFFFF" w:themeColor="background1"/>
                <w:sz w:val="20"/>
                <w:szCs w:val="20"/>
              </w:rPr>
              <w:t xml:space="preserve">Assessment for and as Learning Opportunities </w:t>
            </w:r>
            <w:r w:rsidRPr="00FC75BD">
              <w:rPr>
                <w:rFonts w:ascii="Verdana" w:hAnsi="Verdana" w:cs="Arial"/>
                <w:color w:val="FFFFFF" w:themeColor="background1"/>
                <w:sz w:val="20"/>
                <w:szCs w:val="20"/>
              </w:rPr>
              <w:t>(self/peer/teacher)</w:t>
            </w:r>
          </w:p>
        </w:tc>
      </w:tr>
      <w:tr w:rsidR="00156287" w:rsidRPr="00FC75BD" w14:paraId="66170194" w14:textId="77777777" w:rsidTr="00156287">
        <w:trPr>
          <w:trHeight w:val="432"/>
        </w:trPr>
        <w:tc>
          <w:tcPr>
            <w:tcW w:w="10780" w:type="dxa"/>
            <w:gridSpan w:val="3"/>
            <w:tcBorders>
              <w:top w:val="single" w:sz="8" w:space="0" w:color="54B948"/>
              <w:left w:val="single" w:sz="8" w:space="0" w:color="3F708E"/>
              <w:bottom w:val="nil"/>
              <w:right w:val="single" w:sz="8" w:space="0" w:color="3F708E"/>
            </w:tcBorders>
            <w:shd w:val="clear" w:color="auto" w:fill="3F708E"/>
            <w:vAlign w:val="center"/>
          </w:tcPr>
          <w:p w14:paraId="5E1BA85E" w14:textId="394C429D" w:rsidR="00156287" w:rsidRPr="00FC75BD" w:rsidRDefault="0004455E" w:rsidP="00547017">
            <w:pPr>
              <w:pStyle w:val="SectionHeading"/>
            </w:pPr>
            <w:r w:rsidRPr="0004455E">
              <w:rPr>
                <w:lang w:val="en-CA"/>
              </w:rPr>
              <w:t>EXTENSION</w:t>
            </w:r>
          </w:p>
        </w:tc>
      </w:tr>
      <w:tr w:rsidR="0004455E" w:rsidRPr="004365A8" w14:paraId="5BB00E51" w14:textId="77777777" w:rsidTr="00156287">
        <w:trPr>
          <w:trHeight w:val="144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1BA46608" w14:textId="77777777" w:rsidR="0004455E" w:rsidRPr="00E80C32" w:rsidRDefault="0004455E" w:rsidP="0004455E">
            <w:pPr>
              <w:pStyle w:val="CopyCentred"/>
            </w:pPr>
          </w:p>
        </w:tc>
        <w:tc>
          <w:tcPr>
            <w:tcW w:w="6562" w:type="dxa"/>
            <w:tcBorders>
              <w:top w:val="nil"/>
              <w:left w:val="single" w:sz="8" w:space="0" w:color="54B948"/>
              <w:bottom w:val="single" w:sz="8" w:space="0" w:color="54B948"/>
              <w:right w:val="single" w:sz="8" w:space="0" w:color="54B948"/>
            </w:tcBorders>
            <w:tcMar>
              <w:top w:w="173" w:type="dxa"/>
              <w:left w:w="259" w:type="dxa"/>
              <w:bottom w:w="0" w:type="dxa"/>
              <w:right w:w="259" w:type="dxa"/>
            </w:tcMar>
          </w:tcPr>
          <w:p w14:paraId="3CD4CA41" w14:textId="369FF168" w:rsidR="0004455E" w:rsidRPr="00567ED8" w:rsidRDefault="0004455E" w:rsidP="0004455E">
            <w:pPr>
              <w:pStyle w:val="Copy"/>
            </w:pPr>
            <w:r w:rsidRPr="00BC39D5">
              <w:t xml:space="preserve">If you are proceeding with The Classroom Store lesson the next day, ask students to bring to class pictures of </w:t>
            </w:r>
            <w:r>
              <w:t>five</w:t>
            </w:r>
            <w:r w:rsidRPr="00BC39D5">
              <w:t xml:space="preserve"> items from magazines or catalogues that they want to sell during tomorrow’s classroom store activity. </w:t>
            </w:r>
          </w:p>
        </w:tc>
        <w:tc>
          <w:tcPr>
            <w:tcW w:w="3144" w:type="dxa"/>
            <w:tcBorders>
              <w:top w:val="nil"/>
              <w:left w:val="single" w:sz="8" w:space="0" w:color="54B948"/>
              <w:bottom w:val="single" w:sz="8" w:space="0" w:color="54B948"/>
              <w:right w:val="single" w:sz="8" w:space="0" w:color="54B948"/>
            </w:tcBorders>
            <w:tcMar>
              <w:top w:w="173" w:type="dxa"/>
              <w:left w:w="259" w:type="dxa"/>
              <w:right w:w="115" w:type="dxa"/>
            </w:tcMar>
          </w:tcPr>
          <w:p w14:paraId="4A5FE3B9" w14:textId="30FCEEAF" w:rsidR="0004455E" w:rsidRPr="004365A8" w:rsidRDefault="0004455E" w:rsidP="0004455E">
            <w:pPr>
              <w:pStyle w:val="Copy"/>
            </w:pPr>
          </w:p>
        </w:tc>
      </w:tr>
    </w:tbl>
    <w:p w14:paraId="52C4E7BF" w14:textId="77777777" w:rsidR="00156287" w:rsidRDefault="00156287" w:rsidP="006D09DC">
      <w:pPr>
        <w:rPr>
          <w:rFonts w:ascii="Verdana" w:hAnsi="Verdana" w:cs="Arial"/>
          <w:sz w:val="36"/>
          <w:szCs w:val="36"/>
        </w:rPr>
      </w:pPr>
    </w:p>
    <w:p w14:paraId="27A98AEE" w14:textId="77777777" w:rsidR="001F0AE2" w:rsidRDefault="001F0AE2" w:rsidP="006D09DC">
      <w:pPr>
        <w:rPr>
          <w:rFonts w:ascii="Verdana" w:hAnsi="Verdana" w:cs="Arial"/>
          <w:sz w:val="36"/>
          <w:szCs w:val="36"/>
        </w:rPr>
        <w:sectPr w:rsidR="001F0AE2" w:rsidSect="00F61662">
          <w:headerReference w:type="default" r:id="rId12"/>
          <w:pgSz w:w="12240" w:h="15840"/>
          <w:pgMar w:top="540" w:right="720" w:bottom="720" w:left="720" w:header="1152" w:footer="108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912080" w14:paraId="6ED7C8A0" w14:textId="77777777" w:rsidTr="00906E2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197F7F6D" w:rsidR="00912080" w:rsidRPr="00ED7BE9" w:rsidRDefault="003D58FD" w:rsidP="00873418">
            <w:pPr>
              <w:pStyle w:val="AppendixName"/>
            </w:pPr>
            <w:r>
              <w:rPr>
                <w:lang w:val="en-US"/>
              </w:rPr>
              <w:t>Play Money</w:t>
            </w:r>
          </w:p>
        </w:tc>
      </w:tr>
      <w:tr w:rsidR="00912080" w14:paraId="76CAD30A" w14:textId="77777777" w:rsidTr="00253A1A">
        <w:trPr>
          <w:trHeight w:val="11115"/>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36E12811" w14:textId="573CB9F1" w:rsidR="00912080" w:rsidRDefault="009E4ADE" w:rsidP="00F020BE">
            <w:pPr>
              <w:pStyle w:val="Bullet"/>
              <w:numPr>
                <w:ilvl w:val="0"/>
                <w:numId w:val="0"/>
              </w:numPr>
              <w:ind w:left="144"/>
            </w:pPr>
            <w:r>
              <w:rPr>
                <w:noProof/>
                <w:lang w:val="en-US"/>
              </w:rPr>
              <w:drawing>
                <wp:anchor distT="0" distB="0" distL="114300" distR="114300" simplePos="0" relativeHeight="251777024" behindDoc="0" locked="0" layoutInCell="1" allowOverlap="1" wp14:anchorId="4FB62F9C" wp14:editId="717AB536">
                  <wp:simplePos x="0" y="0"/>
                  <wp:positionH relativeFrom="margin">
                    <wp:posOffset>146685</wp:posOffset>
                  </wp:positionH>
                  <wp:positionV relativeFrom="paragraph">
                    <wp:posOffset>-69195</wp:posOffset>
                  </wp:positionV>
                  <wp:extent cx="6213988" cy="7031302"/>
                  <wp:effectExtent l="0" t="0" r="952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unting Change_Money-1.jpg"/>
                          <pic:cNvPicPr/>
                        </pic:nvPicPr>
                        <pic:blipFill>
                          <a:blip r:embed="rId13">
                            <a:extLst>
                              <a:ext uri="{28A0092B-C50C-407E-A947-70E740481C1C}">
                                <a14:useLocalDpi xmlns:a14="http://schemas.microsoft.com/office/drawing/2010/main" val="0"/>
                              </a:ext>
                            </a:extLst>
                          </a:blip>
                          <a:stretch>
                            <a:fillRect/>
                          </a:stretch>
                        </pic:blipFill>
                        <pic:spPr>
                          <a:xfrm>
                            <a:off x="0" y="0"/>
                            <a:ext cx="6213988" cy="7031302"/>
                          </a:xfrm>
                          <a:prstGeom prst="rect">
                            <a:avLst/>
                          </a:prstGeom>
                        </pic:spPr>
                      </pic:pic>
                    </a:graphicData>
                  </a:graphic>
                  <wp14:sizeRelH relativeFrom="margin">
                    <wp14:pctWidth>0</wp14:pctWidth>
                  </wp14:sizeRelH>
                  <wp14:sizeRelV relativeFrom="margin">
                    <wp14:pctHeight>0</wp14:pctHeight>
                  </wp14:sizeRelV>
                </wp:anchor>
              </w:drawing>
            </w:r>
            <w:r w:rsidR="00F020BE">
              <w:rPr>
                <w:noProof/>
                <w:lang w:val="en-US"/>
              </w:rPr>
              <w:drawing>
                <wp:anchor distT="0" distB="0" distL="114300" distR="114300" simplePos="0" relativeHeight="251712512" behindDoc="0" locked="0" layoutInCell="1" allowOverlap="1" wp14:anchorId="4F5CF9CE" wp14:editId="0B86C8A3">
                  <wp:simplePos x="0" y="0"/>
                  <wp:positionH relativeFrom="column">
                    <wp:posOffset>8504458</wp:posOffset>
                  </wp:positionH>
                  <wp:positionV relativeFrom="paragraph">
                    <wp:posOffset>1687195</wp:posOffset>
                  </wp:positionV>
                  <wp:extent cx="3099816" cy="1409654"/>
                  <wp:effectExtent l="25400" t="25400" r="24765" b="133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99816" cy="14096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bl>
    <w:p w14:paraId="5E0F0FAE" w14:textId="4225969F"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60288" behindDoc="0" locked="0" layoutInCell="1" allowOverlap="1" wp14:anchorId="0C9E06D7" wp14:editId="4CCBDDF8">
                <wp:simplePos x="0" y="0"/>
                <wp:positionH relativeFrom="column">
                  <wp:posOffset>0</wp:posOffset>
                </wp:positionH>
                <wp:positionV relativeFrom="page">
                  <wp:posOffset>107215</wp:posOffset>
                </wp:positionV>
                <wp:extent cx="1413510" cy="304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79C892" w14:textId="77777777"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E06D7" id="_x0000_t202" coordsize="21600,21600" o:spt="202" path="m0,0l0,21600,21600,21600,21600,0xe">
                <v:stroke joinstyle="miter"/>
                <v:path gradientshapeok="t" o:connecttype="rect"/>
              </v:shapetype>
              <v:shape id="Text Box 17" o:spid="_x0000_s1026" type="#_x0000_t202" style="position:absolute;margin-left:0;margin-top:8.45pt;width:111.3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" filled="f" stroked="f">
                <v:textbox>
                  <w:txbxContent>
                    <w:p w14:paraId="7279C892" w14:textId="77777777"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0E4B52">
                        <w:rPr>
                          <w:rFonts w:ascii="Verdana" w:hAnsi="Verdana"/>
                          <w:b/>
                          <w:color w:val="54B948"/>
                          <w:sz w:val="26"/>
                          <w:szCs w:val="26"/>
                          <w:lang w:val="en-CA"/>
                        </w:rPr>
                        <w:t>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4470B" w14:paraId="6C17F86C"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2D97988" w14:textId="4E0E4A15" w:rsidR="0024470B" w:rsidRPr="00ED7BE9" w:rsidRDefault="00191B94" w:rsidP="00873418">
            <w:pPr>
              <w:pStyle w:val="AppendixName"/>
            </w:pPr>
            <w:r>
              <w:rPr>
                <w:lang w:val="en-US"/>
              </w:rPr>
              <w:t>Play Money</w:t>
            </w:r>
            <w:r w:rsidR="00BA1E29" w:rsidRPr="00BA1E29">
              <w:rPr>
                <w:lang w:val="en-US"/>
              </w:rPr>
              <w:t xml:space="preserve"> (cont’d</w:t>
            </w:r>
            <w:r w:rsidR="00BA1E29">
              <w:rPr>
                <w:lang w:val="en-US"/>
              </w:rPr>
              <w:t>.</w:t>
            </w:r>
            <w:r w:rsidR="00BA1E29" w:rsidRPr="00BA1E29">
              <w:rPr>
                <w:lang w:val="en-US"/>
              </w:rPr>
              <w:t>)</w:t>
            </w:r>
          </w:p>
        </w:tc>
      </w:tr>
      <w:tr w:rsidR="000E4B52" w14:paraId="5F87DFCC"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EA232E8" w14:textId="7D13B4D0" w:rsidR="000E4B52" w:rsidRDefault="009E4ADE" w:rsidP="00191B94">
            <w:pPr>
              <w:pStyle w:val="Copy"/>
            </w:pPr>
            <w:r>
              <w:rPr>
                <w:noProof/>
                <w:lang w:val="en-US"/>
              </w:rPr>
              <w:drawing>
                <wp:anchor distT="0" distB="0" distL="114300" distR="114300" simplePos="0" relativeHeight="251778048" behindDoc="0" locked="0" layoutInCell="1" allowOverlap="1" wp14:anchorId="780C7CA8" wp14:editId="440F5B3F">
                  <wp:simplePos x="0" y="0"/>
                  <wp:positionH relativeFrom="margin">
                    <wp:align>center</wp:align>
                  </wp:positionH>
                  <wp:positionV relativeFrom="paragraph">
                    <wp:posOffset>-71755</wp:posOffset>
                  </wp:positionV>
                  <wp:extent cx="6217920" cy="7020619"/>
                  <wp:effectExtent l="0" t="0" r="508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unting Change_Money-2.jpg"/>
                          <pic:cNvPicPr/>
                        </pic:nvPicPr>
                        <pic:blipFill>
                          <a:blip r:embed="rId15">
                            <a:extLst>
                              <a:ext uri="{28A0092B-C50C-407E-A947-70E740481C1C}">
                                <a14:useLocalDpi xmlns:a14="http://schemas.microsoft.com/office/drawing/2010/main" val="0"/>
                              </a:ext>
                            </a:extLst>
                          </a:blip>
                          <a:stretch>
                            <a:fillRect/>
                          </a:stretch>
                        </pic:blipFill>
                        <pic:spPr>
                          <a:xfrm>
                            <a:off x="0" y="0"/>
                            <a:ext cx="6217920" cy="7020619"/>
                          </a:xfrm>
                          <a:prstGeom prst="rect">
                            <a:avLst/>
                          </a:prstGeom>
                        </pic:spPr>
                      </pic:pic>
                    </a:graphicData>
                  </a:graphic>
                  <wp14:sizeRelH relativeFrom="margin">
                    <wp14:pctWidth>0</wp14:pctWidth>
                  </wp14:sizeRelH>
                  <wp14:sizeRelV relativeFrom="margin">
                    <wp14:pctHeight>0</wp14:pctHeight>
                  </wp14:sizeRelV>
                </wp:anchor>
              </w:drawing>
            </w:r>
          </w:p>
        </w:tc>
      </w:tr>
    </w:tbl>
    <w:p w14:paraId="7AA17623" w14:textId="0891EABE" w:rsidR="00906E2E" w:rsidRDefault="00906E2E">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665408" behindDoc="0" locked="0" layoutInCell="1" allowOverlap="1" wp14:anchorId="27928FF7" wp14:editId="1C2C45CC">
                <wp:simplePos x="0" y="0"/>
                <wp:positionH relativeFrom="column">
                  <wp:posOffset>0</wp:posOffset>
                </wp:positionH>
                <wp:positionV relativeFrom="page">
                  <wp:posOffset>102770</wp:posOffset>
                </wp:positionV>
                <wp:extent cx="1413510"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AD82DB" w14:textId="4A6C9370"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BA1E29">
                              <w:rPr>
                                <w:rFonts w:ascii="Verdana" w:hAnsi="Verdana"/>
                                <w:b/>
                                <w:color w:val="54B948"/>
                                <w:sz w:val="26"/>
                                <w:szCs w:val="26"/>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28FF7" id="Text Box 20" o:spid="_x0000_s1027" type="#_x0000_t202" style="position:absolute;margin-left:0;margin-top:8.1pt;width:111.3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" filled="f" stroked="f">
                <v:textbox>
                  <w:txbxContent>
                    <w:p w14:paraId="3BAD82DB" w14:textId="4A6C9370" w:rsidR="00906E2E" w:rsidRPr="00ED7BE9" w:rsidRDefault="00906E2E" w:rsidP="00906E2E">
                      <w:pPr>
                        <w:rPr>
                          <w:rFonts w:ascii="Verdana" w:hAnsi="Verdana"/>
                          <w:b/>
                          <w:color w:val="54B948"/>
                          <w:sz w:val="26"/>
                          <w:szCs w:val="26"/>
                          <w:lang w:val="en-CA"/>
                        </w:rPr>
                      </w:pPr>
                      <w:r>
                        <w:rPr>
                          <w:rFonts w:ascii="Verdana" w:hAnsi="Verdana"/>
                          <w:b/>
                          <w:color w:val="54B948"/>
                          <w:sz w:val="26"/>
                          <w:szCs w:val="26"/>
                          <w:lang w:val="en-CA"/>
                        </w:rPr>
                        <w:t xml:space="preserve">APPENDIX </w:t>
                      </w:r>
                      <w:r w:rsidR="00BA1E29">
                        <w:rPr>
                          <w:rFonts w:ascii="Verdana" w:hAnsi="Verdana"/>
                          <w:b/>
                          <w:color w:val="54B948"/>
                          <w:sz w:val="26"/>
                          <w:szCs w:val="26"/>
                          <w:lang w:val="en-CA"/>
                        </w:rPr>
                        <w:t>A</w:t>
                      </w:r>
                    </w:p>
                  </w:txbxContent>
                </v:textbox>
                <w10:wrap anchory="page"/>
              </v:shape>
            </w:pict>
          </mc:Fallback>
        </mc:AlternateContent>
      </w: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BA1E29" w14:paraId="2E32C652" w14:textId="77777777" w:rsidTr="00AD02AE">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1F3E2589" w14:textId="351E6CAE" w:rsidR="00BA1E29" w:rsidRPr="00ED7BE9" w:rsidRDefault="002108A3" w:rsidP="00873418">
            <w:pPr>
              <w:pStyle w:val="AppendixName"/>
            </w:pPr>
            <w:r w:rsidRPr="002108A3">
              <w:rPr>
                <w:lang w:val="en-US"/>
              </w:rPr>
              <w:t>Counting Change: Student Worksheet</w:t>
            </w:r>
          </w:p>
        </w:tc>
      </w:tr>
      <w:tr w:rsidR="00BA1E29" w14:paraId="720A2950" w14:textId="77777777" w:rsidTr="00AD02AE">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241B1191" w14:textId="28FC62EC" w:rsidR="0068114C" w:rsidRPr="0068114C" w:rsidRDefault="0068114C" w:rsidP="0068114C">
            <w:pPr>
              <w:pStyle w:val="Copy"/>
            </w:pPr>
            <w:r w:rsidRPr="0068114C">
              <w:t>A new video game that you have been waiting for is now in-stock at the electronics store! You know the price will be between $11.50 and $11.59.</w:t>
            </w:r>
          </w:p>
          <w:p w14:paraId="3D7DA950" w14:textId="77777777" w:rsidR="0068114C" w:rsidRPr="0068114C" w:rsidRDefault="0068114C" w:rsidP="0068114C">
            <w:pPr>
              <w:pStyle w:val="NumberedList"/>
            </w:pPr>
            <w:r w:rsidRPr="0068114C">
              <w:t>What amount of money will you owe for each of these prices? Practise rounding to the nearest nickel.</w:t>
            </w:r>
          </w:p>
          <w:p w14:paraId="18D54066" w14:textId="77777777" w:rsidR="0068114C" w:rsidRPr="0068114C" w:rsidRDefault="0068114C" w:rsidP="0068114C">
            <w:pPr>
              <w:pStyle w:val="SpaceBetween"/>
            </w:pPr>
          </w:p>
          <w:tbl>
            <w:tblPr>
              <w:tblStyle w:val="LightList-Accent5"/>
              <w:tblW w:w="0" w:type="auto"/>
              <w:jc w:val="center"/>
              <w:tblBorders>
                <w:top w:val="single" w:sz="8" w:space="0" w:color="3F708E"/>
                <w:left w:val="single" w:sz="8" w:space="0" w:color="3F708E"/>
                <w:bottom w:val="single" w:sz="8" w:space="0" w:color="3F708E"/>
                <w:right w:val="single" w:sz="8" w:space="0" w:color="3F708E"/>
                <w:insideH w:val="single" w:sz="8" w:space="0" w:color="3F708E"/>
              </w:tblBorders>
              <w:tblLook w:val="04A0" w:firstRow="1" w:lastRow="0" w:firstColumn="1" w:lastColumn="0" w:noHBand="0" w:noVBand="1"/>
            </w:tblPr>
            <w:tblGrid>
              <w:gridCol w:w="1701"/>
              <w:gridCol w:w="1701"/>
              <w:gridCol w:w="1701"/>
            </w:tblGrid>
            <w:tr w:rsidR="0068114C" w:rsidRPr="0068114C" w14:paraId="4F53F1AF" w14:textId="77777777" w:rsidTr="0068114C">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03" w:type="dxa"/>
                  <w:gridSpan w:val="3"/>
                  <w:shd w:val="clear" w:color="auto" w:fill="3F708E"/>
                  <w:vAlign w:val="center"/>
                </w:tcPr>
                <w:p w14:paraId="481456D5" w14:textId="77777777" w:rsidR="0068114C" w:rsidRPr="0068114C" w:rsidRDefault="0068114C" w:rsidP="0068114C">
                  <w:pPr>
                    <w:pStyle w:val="BlueChartHeading"/>
                    <w:rPr>
                      <w:b/>
                      <w:bCs/>
                    </w:rPr>
                  </w:pPr>
                  <w:r w:rsidRPr="0068114C">
                    <w:rPr>
                      <w:b/>
                      <w:bCs/>
                    </w:rPr>
                    <w:t>Cost of a Video Game</w:t>
                  </w:r>
                </w:p>
              </w:tc>
            </w:tr>
            <w:tr w:rsidR="0068114C" w:rsidRPr="0068114C" w14:paraId="65319B12" w14:textId="77777777" w:rsidTr="0068114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DEDFDE"/>
                  <w:vAlign w:val="center"/>
                </w:tcPr>
                <w:p w14:paraId="626BAB47" w14:textId="77777777" w:rsidR="0068114C" w:rsidRPr="0068114C" w:rsidRDefault="0068114C" w:rsidP="00491452">
                  <w:pPr>
                    <w:pStyle w:val="Subhead"/>
                    <w:jc w:val="center"/>
                    <w:rPr>
                      <w:b/>
                    </w:rPr>
                  </w:pPr>
                  <w:r w:rsidRPr="0068114C">
                    <w:rPr>
                      <w:b/>
                    </w:rPr>
                    <w:t>Price of the Game</w:t>
                  </w:r>
                </w:p>
              </w:tc>
              <w:tc>
                <w:tcPr>
                  <w:tcW w:w="1701" w:type="dxa"/>
                  <w:tcBorders>
                    <w:top w:val="none" w:sz="0" w:space="0" w:color="auto"/>
                    <w:bottom w:val="none" w:sz="0" w:space="0" w:color="auto"/>
                  </w:tcBorders>
                  <w:shd w:val="clear" w:color="auto" w:fill="DEDFDE"/>
                  <w:vAlign w:val="center"/>
                </w:tcPr>
                <w:p w14:paraId="5796A16D" w14:textId="77777777" w:rsidR="0068114C" w:rsidRPr="0068114C" w:rsidRDefault="0068114C" w:rsidP="00491452">
                  <w:pPr>
                    <w:pStyle w:val="Subhead"/>
                    <w:jc w:val="center"/>
                    <w:cnfStyle w:val="000000100000" w:firstRow="0" w:lastRow="0" w:firstColumn="0" w:lastColumn="0" w:oddVBand="0" w:evenVBand="0" w:oddHBand="1" w:evenHBand="0" w:firstRowFirstColumn="0" w:firstRowLastColumn="0" w:lastRowFirstColumn="0" w:lastRowLastColumn="0"/>
                  </w:pPr>
                  <w:r w:rsidRPr="0068114C">
                    <w:t>Round up or round down?</w:t>
                  </w:r>
                </w:p>
              </w:tc>
              <w:tc>
                <w:tcPr>
                  <w:tcW w:w="1701" w:type="dxa"/>
                  <w:tcBorders>
                    <w:top w:val="none" w:sz="0" w:space="0" w:color="auto"/>
                    <w:bottom w:val="none" w:sz="0" w:space="0" w:color="auto"/>
                    <w:right w:val="none" w:sz="0" w:space="0" w:color="auto"/>
                  </w:tcBorders>
                  <w:shd w:val="clear" w:color="auto" w:fill="DEDFDE"/>
                  <w:vAlign w:val="center"/>
                </w:tcPr>
                <w:p w14:paraId="48BBBC3F" w14:textId="77777777" w:rsidR="0068114C" w:rsidRPr="0068114C" w:rsidRDefault="0068114C" w:rsidP="00491452">
                  <w:pPr>
                    <w:pStyle w:val="Subhead"/>
                    <w:jc w:val="center"/>
                    <w:cnfStyle w:val="000000100000" w:firstRow="0" w:lastRow="0" w:firstColumn="0" w:lastColumn="0" w:oddVBand="0" w:evenVBand="0" w:oddHBand="1" w:evenHBand="0" w:firstRowFirstColumn="0" w:firstRowLastColumn="0" w:lastRowFirstColumn="0" w:lastRowLastColumn="0"/>
                  </w:pPr>
                  <w:r w:rsidRPr="0068114C">
                    <w:t>What you owe</w:t>
                  </w:r>
                </w:p>
              </w:tc>
            </w:tr>
            <w:tr w:rsidR="0068114C" w:rsidRPr="0068114C" w14:paraId="5625FE1A" w14:textId="77777777" w:rsidTr="0068114C">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B16E7BE" w14:textId="77777777" w:rsidR="0068114C" w:rsidRPr="0068114C" w:rsidRDefault="0068114C" w:rsidP="0068114C">
                  <w:pPr>
                    <w:pStyle w:val="IntroCopy"/>
                  </w:pPr>
                  <w:r w:rsidRPr="0068114C">
                    <w:t>$11.50</w:t>
                  </w:r>
                </w:p>
              </w:tc>
              <w:tc>
                <w:tcPr>
                  <w:tcW w:w="1701" w:type="dxa"/>
                  <w:vAlign w:val="center"/>
                </w:tcPr>
                <w:p w14:paraId="78C53491"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r w:rsidRPr="0068114C">
                    <w:t>No rounding</w:t>
                  </w:r>
                </w:p>
              </w:tc>
              <w:tc>
                <w:tcPr>
                  <w:tcW w:w="1701" w:type="dxa"/>
                  <w:vAlign w:val="center"/>
                </w:tcPr>
                <w:p w14:paraId="407EA8FE"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r w:rsidRPr="0068114C">
                    <w:t>$11.50</w:t>
                  </w:r>
                </w:p>
              </w:tc>
            </w:tr>
            <w:tr w:rsidR="0068114C" w:rsidRPr="0068114C" w14:paraId="685F3E69" w14:textId="77777777" w:rsidTr="0068114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0A91FF85" w14:textId="77777777" w:rsidR="0068114C" w:rsidRPr="0068114C" w:rsidRDefault="0068114C" w:rsidP="0068114C">
                  <w:pPr>
                    <w:pStyle w:val="IntroCopy"/>
                  </w:pPr>
                  <w:r w:rsidRPr="0068114C">
                    <w:t>$11.51</w:t>
                  </w:r>
                </w:p>
              </w:tc>
              <w:tc>
                <w:tcPr>
                  <w:tcW w:w="1701" w:type="dxa"/>
                  <w:tcBorders>
                    <w:top w:val="none" w:sz="0" w:space="0" w:color="auto"/>
                    <w:bottom w:val="none" w:sz="0" w:space="0" w:color="auto"/>
                  </w:tcBorders>
                  <w:vAlign w:val="center"/>
                </w:tcPr>
                <w:p w14:paraId="1E043D27"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23AABE9C"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r>
            <w:tr w:rsidR="0068114C" w:rsidRPr="0068114C" w14:paraId="09552052" w14:textId="77777777" w:rsidTr="0068114C">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8EA36E2" w14:textId="77777777" w:rsidR="0068114C" w:rsidRPr="0068114C" w:rsidRDefault="0068114C" w:rsidP="0068114C">
                  <w:pPr>
                    <w:pStyle w:val="IntroCopy"/>
                  </w:pPr>
                  <w:r w:rsidRPr="0068114C">
                    <w:t>$11.52</w:t>
                  </w:r>
                </w:p>
              </w:tc>
              <w:tc>
                <w:tcPr>
                  <w:tcW w:w="1701" w:type="dxa"/>
                  <w:vAlign w:val="center"/>
                </w:tcPr>
                <w:p w14:paraId="3C4855CB"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3E10107B"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r>
            <w:tr w:rsidR="0068114C" w:rsidRPr="0068114C" w14:paraId="10C2BC7A" w14:textId="77777777" w:rsidTr="0068114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21C590E7" w14:textId="77777777" w:rsidR="0068114C" w:rsidRPr="0068114C" w:rsidRDefault="0068114C" w:rsidP="0068114C">
                  <w:pPr>
                    <w:pStyle w:val="IntroCopy"/>
                  </w:pPr>
                  <w:r w:rsidRPr="0068114C">
                    <w:t>$11.53</w:t>
                  </w:r>
                </w:p>
              </w:tc>
              <w:tc>
                <w:tcPr>
                  <w:tcW w:w="1701" w:type="dxa"/>
                  <w:tcBorders>
                    <w:top w:val="none" w:sz="0" w:space="0" w:color="auto"/>
                    <w:bottom w:val="none" w:sz="0" w:space="0" w:color="auto"/>
                  </w:tcBorders>
                  <w:vAlign w:val="center"/>
                </w:tcPr>
                <w:p w14:paraId="3354C0B7"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5571FB4E"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r>
            <w:tr w:rsidR="0068114C" w:rsidRPr="0068114C" w14:paraId="3F939BAC" w14:textId="77777777" w:rsidTr="0068114C">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9C53F55" w14:textId="77777777" w:rsidR="0068114C" w:rsidRPr="0068114C" w:rsidRDefault="0068114C" w:rsidP="0068114C">
                  <w:pPr>
                    <w:pStyle w:val="IntroCopy"/>
                  </w:pPr>
                  <w:r w:rsidRPr="0068114C">
                    <w:t>$11.54</w:t>
                  </w:r>
                </w:p>
              </w:tc>
              <w:tc>
                <w:tcPr>
                  <w:tcW w:w="1701" w:type="dxa"/>
                  <w:vAlign w:val="center"/>
                </w:tcPr>
                <w:p w14:paraId="3F1B5D65"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17DACA67"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r>
            <w:tr w:rsidR="0068114C" w:rsidRPr="0068114C" w14:paraId="485BB0D4" w14:textId="77777777" w:rsidTr="0068114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1CC7EF8D" w14:textId="77777777" w:rsidR="0068114C" w:rsidRPr="0068114C" w:rsidRDefault="0068114C" w:rsidP="0068114C">
                  <w:pPr>
                    <w:pStyle w:val="IntroCopy"/>
                  </w:pPr>
                  <w:r w:rsidRPr="0068114C">
                    <w:t>$11.55</w:t>
                  </w:r>
                </w:p>
              </w:tc>
              <w:tc>
                <w:tcPr>
                  <w:tcW w:w="1701" w:type="dxa"/>
                  <w:tcBorders>
                    <w:top w:val="none" w:sz="0" w:space="0" w:color="auto"/>
                    <w:bottom w:val="none" w:sz="0" w:space="0" w:color="auto"/>
                  </w:tcBorders>
                  <w:vAlign w:val="center"/>
                </w:tcPr>
                <w:p w14:paraId="3D3DB470"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033FF9B8"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r>
            <w:tr w:rsidR="0068114C" w:rsidRPr="0068114C" w14:paraId="7D517B07" w14:textId="77777777" w:rsidTr="0068114C">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09B9C93" w14:textId="77777777" w:rsidR="0068114C" w:rsidRPr="0068114C" w:rsidRDefault="0068114C" w:rsidP="0068114C">
                  <w:pPr>
                    <w:pStyle w:val="IntroCopy"/>
                  </w:pPr>
                  <w:r w:rsidRPr="0068114C">
                    <w:t>$11.56</w:t>
                  </w:r>
                </w:p>
              </w:tc>
              <w:tc>
                <w:tcPr>
                  <w:tcW w:w="1701" w:type="dxa"/>
                  <w:vAlign w:val="center"/>
                </w:tcPr>
                <w:p w14:paraId="6CD25890"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5C9C901C"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r>
            <w:tr w:rsidR="0068114C" w:rsidRPr="0068114C" w14:paraId="2DC1ECEA" w14:textId="77777777" w:rsidTr="0068114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39E9BB39" w14:textId="77777777" w:rsidR="0068114C" w:rsidRPr="0068114C" w:rsidRDefault="0068114C" w:rsidP="0068114C">
                  <w:pPr>
                    <w:pStyle w:val="IntroCopy"/>
                  </w:pPr>
                  <w:r w:rsidRPr="0068114C">
                    <w:t>$11.57</w:t>
                  </w:r>
                </w:p>
              </w:tc>
              <w:tc>
                <w:tcPr>
                  <w:tcW w:w="1701" w:type="dxa"/>
                  <w:tcBorders>
                    <w:top w:val="none" w:sz="0" w:space="0" w:color="auto"/>
                    <w:bottom w:val="none" w:sz="0" w:space="0" w:color="auto"/>
                  </w:tcBorders>
                  <w:vAlign w:val="center"/>
                </w:tcPr>
                <w:p w14:paraId="56C040F6"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2889139B"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r>
            <w:tr w:rsidR="0068114C" w:rsidRPr="0068114C" w14:paraId="241ECA9D" w14:textId="77777777" w:rsidTr="0068114C">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3AA8B0D" w14:textId="77777777" w:rsidR="0068114C" w:rsidRPr="0068114C" w:rsidRDefault="0068114C" w:rsidP="0068114C">
                  <w:pPr>
                    <w:pStyle w:val="IntroCopy"/>
                  </w:pPr>
                  <w:r w:rsidRPr="0068114C">
                    <w:t>$11.58</w:t>
                  </w:r>
                </w:p>
              </w:tc>
              <w:tc>
                <w:tcPr>
                  <w:tcW w:w="1701" w:type="dxa"/>
                  <w:vAlign w:val="center"/>
                </w:tcPr>
                <w:p w14:paraId="40A5347C"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c>
                <w:tcPr>
                  <w:tcW w:w="1701" w:type="dxa"/>
                  <w:vAlign w:val="center"/>
                </w:tcPr>
                <w:p w14:paraId="1CDB4CD2" w14:textId="77777777" w:rsidR="0068114C" w:rsidRPr="0068114C" w:rsidRDefault="0068114C" w:rsidP="0068114C">
                  <w:pPr>
                    <w:pStyle w:val="IntroCopy"/>
                    <w:cnfStyle w:val="000000000000" w:firstRow="0" w:lastRow="0" w:firstColumn="0" w:lastColumn="0" w:oddVBand="0" w:evenVBand="0" w:oddHBand="0" w:evenHBand="0" w:firstRowFirstColumn="0" w:firstRowLastColumn="0" w:lastRowFirstColumn="0" w:lastRowLastColumn="0"/>
                  </w:pPr>
                </w:p>
              </w:tc>
            </w:tr>
            <w:tr w:rsidR="0068114C" w:rsidRPr="0068114C" w14:paraId="363539BC" w14:textId="77777777" w:rsidTr="0068114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4C4FB6F6" w14:textId="77777777" w:rsidR="0068114C" w:rsidRPr="0068114C" w:rsidRDefault="0068114C" w:rsidP="0068114C">
                  <w:pPr>
                    <w:pStyle w:val="IntroCopy"/>
                  </w:pPr>
                  <w:r w:rsidRPr="0068114C">
                    <w:t>$11.59</w:t>
                  </w:r>
                </w:p>
              </w:tc>
              <w:tc>
                <w:tcPr>
                  <w:tcW w:w="1701" w:type="dxa"/>
                  <w:tcBorders>
                    <w:top w:val="none" w:sz="0" w:space="0" w:color="auto"/>
                    <w:bottom w:val="none" w:sz="0" w:space="0" w:color="auto"/>
                  </w:tcBorders>
                  <w:vAlign w:val="center"/>
                </w:tcPr>
                <w:p w14:paraId="292AD19D"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c>
                <w:tcPr>
                  <w:tcW w:w="1701" w:type="dxa"/>
                  <w:tcBorders>
                    <w:top w:val="none" w:sz="0" w:space="0" w:color="auto"/>
                    <w:bottom w:val="none" w:sz="0" w:space="0" w:color="auto"/>
                    <w:right w:val="none" w:sz="0" w:space="0" w:color="auto"/>
                  </w:tcBorders>
                  <w:vAlign w:val="center"/>
                </w:tcPr>
                <w:p w14:paraId="6AB82A22" w14:textId="77777777" w:rsidR="0068114C" w:rsidRPr="0068114C" w:rsidRDefault="0068114C" w:rsidP="0068114C">
                  <w:pPr>
                    <w:pStyle w:val="IntroCopy"/>
                    <w:cnfStyle w:val="000000100000" w:firstRow="0" w:lastRow="0" w:firstColumn="0" w:lastColumn="0" w:oddVBand="0" w:evenVBand="0" w:oddHBand="1" w:evenHBand="0" w:firstRowFirstColumn="0" w:firstRowLastColumn="0" w:lastRowFirstColumn="0" w:lastRowLastColumn="0"/>
                  </w:pPr>
                </w:p>
              </w:tc>
            </w:tr>
          </w:tbl>
          <w:p w14:paraId="32F4C3E7" w14:textId="77777777" w:rsidR="0068114C" w:rsidRPr="0068114C" w:rsidRDefault="0068114C" w:rsidP="0068114C">
            <w:pPr>
              <w:pStyle w:val="Copy"/>
            </w:pPr>
          </w:p>
          <w:p w14:paraId="0D6836C7" w14:textId="573D6FBC" w:rsidR="00BA1E29" w:rsidRPr="009D42FE" w:rsidRDefault="0068114C" w:rsidP="0068114C">
            <w:pPr>
              <w:pStyle w:val="NumberedList"/>
            </w:pPr>
            <w:r w:rsidRPr="0068114C">
              <w:t>When you get to the store, you see that the price for the game is $11.54 (including tax). How m</w:t>
            </w:r>
            <w:r w:rsidR="00F20193">
              <w:t xml:space="preserve">uch will you pay for the game? </w:t>
            </w:r>
            <w:r w:rsidRPr="0068114C">
              <w:t>Did you have to round up or round down to the nearest nickel?</w:t>
            </w:r>
            <w:r w:rsidR="00BA1E29" w:rsidRPr="0785628D">
              <w:t xml:space="preserve"> </w:t>
            </w:r>
          </w:p>
        </w:tc>
      </w:tr>
    </w:tbl>
    <w:p w14:paraId="24BF6CE0" w14:textId="26423B3D" w:rsidR="00D708FD" w:rsidRDefault="007B54C8">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03296" behindDoc="0" locked="0" layoutInCell="1" allowOverlap="1" wp14:anchorId="2B933D7A" wp14:editId="697E68A4">
                <wp:simplePos x="0" y="0"/>
                <wp:positionH relativeFrom="column">
                  <wp:posOffset>11724</wp:posOffset>
                </wp:positionH>
                <wp:positionV relativeFrom="page">
                  <wp:posOffset>118354</wp:posOffset>
                </wp:positionV>
                <wp:extent cx="1413510" cy="304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D6017" w14:textId="145306A3" w:rsidR="007B54C8" w:rsidRPr="00ED7BE9" w:rsidRDefault="007B54C8" w:rsidP="007B54C8">
                            <w:pPr>
                              <w:rPr>
                                <w:rFonts w:ascii="Verdana" w:hAnsi="Verdana"/>
                                <w:b/>
                                <w:color w:val="54B948"/>
                                <w:sz w:val="26"/>
                                <w:szCs w:val="26"/>
                                <w:lang w:val="en-CA"/>
                              </w:rPr>
                            </w:pPr>
                            <w:r>
                              <w:rPr>
                                <w:rFonts w:ascii="Verdana" w:hAnsi="Verdana"/>
                                <w:b/>
                                <w:color w:val="54B948"/>
                                <w:sz w:val="26"/>
                                <w:szCs w:val="26"/>
                                <w:lang w:val="en-CA"/>
                              </w:rPr>
                              <w:t xml:space="preserve">APPENDIX </w:t>
                            </w:r>
                            <w:r w:rsidR="002108A3">
                              <w:rPr>
                                <w:rFonts w:ascii="Verdana" w:hAnsi="Verdana"/>
                                <w:b/>
                                <w:color w:val="54B948"/>
                                <w:sz w:val="26"/>
                                <w:szCs w:val="26"/>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3D7A" id="Text Box 9" o:spid="_x0000_s1028" type="#_x0000_t202" style="position:absolute;margin-left:.9pt;margin-top:9.3pt;width:111.3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" filled="f" stroked="f">
                <v:textbox>
                  <w:txbxContent>
                    <w:p w14:paraId="7C8D6017" w14:textId="145306A3" w:rsidR="007B54C8" w:rsidRPr="00ED7BE9" w:rsidRDefault="007B54C8" w:rsidP="007B54C8">
                      <w:pPr>
                        <w:rPr>
                          <w:rFonts w:ascii="Verdana" w:hAnsi="Verdana"/>
                          <w:b/>
                          <w:color w:val="54B948"/>
                          <w:sz w:val="26"/>
                          <w:szCs w:val="26"/>
                          <w:lang w:val="en-CA"/>
                        </w:rPr>
                      </w:pPr>
                      <w:r>
                        <w:rPr>
                          <w:rFonts w:ascii="Verdana" w:hAnsi="Verdana"/>
                          <w:b/>
                          <w:color w:val="54B948"/>
                          <w:sz w:val="26"/>
                          <w:szCs w:val="26"/>
                          <w:lang w:val="en-CA"/>
                        </w:rPr>
                        <w:t xml:space="preserve">APPENDIX </w:t>
                      </w:r>
                      <w:r w:rsidR="002108A3">
                        <w:rPr>
                          <w:rFonts w:ascii="Verdana" w:hAnsi="Verdana"/>
                          <w:b/>
                          <w:color w:val="54B948"/>
                          <w:sz w:val="26"/>
                          <w:szCs w:val="26"/>
                          <w:lang w:val="en-CA"/>
                        </w:rPr>
                        <w:t>B</w:t>
                      </w:r>
                    </w:p>
                  </w:txbxContent>
                </v:textbox>
                <w10:wrap anchory="page"/>
              </v:shape>
            </w:pict>
          </mc:Fallback>
        </mc:AlternateContent>
      </w:r>
      <w:r w:rsidR="00D708FD">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D708FD" w14:paraId="1C04A6E2"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EC08D96" w14:textId="4A9B53CF" w:rsidR="00D708FD" w:rsidRPr="00ED7BE9" w:rsidRDefault="00F20193" w:rsidP="00547017">
            <w:pPr>
              <w:pStyle w:val="AppendixName"/>
            </w:pPr>
            <w:r w:rsidRPr="002108A3">
              <w:rPr>
                <w:lang w:val="en-US"/>
              </w:rPr>
              <w:t>Counting Change: Student Worksheet</w:t>
            </w:r>
            <w:r w:rsidR="00D708FD" w:rsidRPr="00BA1E29">
              <w:rPr>
                <w:lang w:val="en-US"/>
              </w:rPr>
              <w:t xml:space="preserve"> (cont’d</w:t>
            </w:r>
            <w:r w:rsidR="00D708FD">
              <w:rPr>
                <w:lang w:val="en-US"/>
              </w:rPr>
              <w:t>.</w:t>
            </w:r>
            <w:r w:rsidR="00D708FD" w:rsidRPr="00BA1E29">
              <w:rPr>
                <w:lang w:val="en-US"/>
              </w:rPr>
              <w:t>)</w:t>
            </w:r>
          </w:p>
        </w:tc>
      </w:tr>
      <w:tr w:rsidR="00D708FD" w14:paraId="6EDA2CFC"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D9F00FC" w14:textId="06B31A35" w:rsidR="00F20193" w:rsidRPr="00F20193" w:rsidRDefault="00F20193" w:rsidP="00C83690">
            <w:pPr>
              <w:pStyle w:val="NumberedList"/>
              <w:spacing w:after="40"/>
            </w:pPr>
            <w:r w:rsidRPr="00F20193">
              <w:t>You look in your wallet and find the following coins and bills:</w:t>
            </w:r>
          </w:p>
          <w:p w14:paraId="37F5B2D1" w14:textId="09B8CE23" w:rsidR="00F20193" w:rsidRPr="00F20193" w:rsidRDefault="00F20193" w:rsidP="00BF2D4D">
            <w:pPr>
              <w:pStyle w:val="Bullet"/>
              <w:spacing w:after="40"/>
              <w:ind w:left="389"/>
            </w:pPr>
            <w:r w:rsidRPr="00F20193">
              <w:t xml:space="preserve">Two $10 bills </w:t>
            </w:r>
          </w:p>
          <w:p w14:paraId="67D9CBA6" w14:textId="15FCB590" w:rsidR="00F20193" w:rsidRPr="00F20193" w:rsidRDefault="00F20193" w:rsidP="00BF2D4D">
            <w:pPr>
              <w:pStyle w:val="Bullet"/>
              <w:spacing w:after="40"/>
              <w:ind w:left="389"/>
            </w:pPr>
            <w:r w:rsidRPr="00F20193">
              <w:t xml:space="preserve">Two $5 bills </w:t>
            </w:r>
          </w:p>
          <w:p w14:paraId="29668356" w14:textId="72DDCFBC" w:rsidR="00F20193" w:rsidRPr="00F20193" w:rsidRDefault="00F20193" w:rsidP="00BF2D4D">
            <w:pPr>
              <w:pStyle w:val="Bullet"/>
              <w:spacing w:after="40"/>
              <w:ind w:left="389"/>
            </w:pPr>
            <w:r w:rsidRPr="00F20193">
              <w:t>Two toonies</w:t>
            </w:r>
          </w:p>
          <w:p w14:paraId="5CC94086" w14:textId="3B7E2829" w:rsidR="00F20193" w:rsidRPr="00F20193" w:rsidRDefault="00F20193" w:rsidP="00BF2D4D">
            <w:pPr>
              <w:pStyle w:val="Bullet"/>
              <w:spacing w:after="40"/>
              <w:ind w:left="389"/>
            </w:pPr>
            <w:r w:rsidRPr="00F20193">
              <w:t xml:space="preserve">Two loonies </w:t>
            </w:r>
          </w:p>
          <w:p w14:paraId="2FBD3D0E" w14:textId="4D2B47CA" w:rsidR="00F20193" w:rsidRPr="00F20193" w:rsidRDefault="00F20193" w:rsidP="00BF2D4D">
            <w:pPr>
              <w:pStyle w:val="Bullet"/>
              <w:spacing w:after="40"/>
              <w:ind w:left="389"/>
            </w:pPr>
            <w:r w:rsidRPr="00F20193">
              <w:t xml:space="preserve">Five quarters </w:t>
            </w:r>
          </w:p>
          <w:p w14:paraId="09DC1CE7" w14:textId="3E764C74" w:rsidR="00F20193" w:rsidRPr="00F20193" w:rsidRDefault="00F20193" w:rsidP="00BF2D4D">
            <w:pPr>
              <w:pStyle w:val="Bullet"/>
              <w:spacing w:after="40"/>
              <w:ind w:left="389"/>
            </w:pPr>
            <w:r w:rsidRPr="00F20193">
              <w:t xml:space="preserve">Three dimes </w:t>
            </w:r>
          </w:p>
          <w:p w14:paraId="24AAD389" w14:textId="1A9BE2C9" w:rsidR="00F20193" w:rsidRPr="00F20193" w:rsidRDefault="00F20193" w:rsidP="00BF2D4D">
            <w:pPr>
              <w:pStyle w:val="Bullet"/>
              <w:ind w:left="389"/>
            </w:pPr>
            <w:r w:rsidRPr="00F20193">
              <w:t xml:space="preserve">Three nickels </w:t>
            </w:r>
          </w:p>
          <w:p w14:paraId="05707808" w14:textId="5C7FE59D" w:rsidR="00D708FD" w:rsidRPr="00BF2D4D" w:rsidRDefault="00F20193" w:rsidP="00F20193">
            <w:pPr>
              <w:pStyle w:val="Copy"/>
              <w:rPr>
                <w:spacing w:val="-4"/>
                <w:lang w:val="en-US"/>
              </w:rPr>
            </w:pPr>
            <w:r w:rsidRPr="00BF2D4D">
              <w:rPr>
                <w:b/>
                <w:bCs/>
                <w:spacing w:val="-4"/>
                <w:lang w:val="en-US"/>
              </w:rPr>
              <w:t xml:space="preserve">Show five different ways that you can pay for the video game using the money in your wallet. </w:t>
            </w:r>
            <w:r w:rsidRPr="00BF2D4D">
              <w:rPr>
                <w:spacing w:val="-4"/>
                <w:lang w:val="en-US"/>
              </w:rPr>
              <w:t>In the boxes below, draw the bills and coins that you would use and write the total money you give to the merchant. The first example is done for you. (Remember, the cost of the game is $11.54.)</w:t>
            </w:r>
          </w:p>
          <w:p w14:paraId="29B06332" w14:textId="31989A6B" w:rsidR="00F20193" w:rsidRPr="009D42FE" w:rsidRDefault="009E4ADE" w:rsidP="00F20193">
            <w:pPr>
              <w:pStyle w:val="Copy"/>
            </w:pPr>
            <w:r>
              <w:rPr>
                <w:noProof/>
                <w:lang w:val="en-US"/>
              </w:rPr>
              <mc:AlternateContent>
                <mc:Choice Requires="wpg">
                  <w:drawing>
                    <wp:anchor distT="0" distB="0" distL="114300" distR="114300" simplePos="0" relativeHeight="251791360" behindDoc="0" locked="0" layoutInCell="1" allowOverlap="1" wp14:anchorId="3B66A2DC" wp14:editId="4363586C">
                      <wp:simplePos x="0" y="0"/>
                      <wp:positionH relativeFrom="column">
                        <wp:posOffset>516255</wp:posOffset>
                      </wp:positionH>
                      <wp:positionV relativeFrom="paragraph">
                        <wp:posOffset>109855</wp:posOffset>
                      </wp:positionV>
                      <wp:extent cx="4697095" cy="741045"/>
                      <wp:effectExtent l="0" t="0" r="1905" b="0"/>
                      <wp:wrapThrough wrapText="bothSides">
                        <wp:wrapPolygon edited="0">
                          <wp:start x="0" y="0"/>
                          <wp:lineTo x="0" y="20730"/>
                          <wp:lineTo x="21492" y="20730"/>
                          <wp:lineTo x="21492" y="0"/>
                          <wp:lineTo x="0" y="0"/>
                        </wp:wrapPolygon>
                      </wp:wrapThrough>
                      <wp:docPr id="62" name="Group 62"/>
                      <wp:cNvGraphicFramePr/>
                      <a:graphic xmlns:a="http://schemas.openxmlformats.org/drawingml/2006/main">
                        <a:graphicData uri="http://schemas.microsoft.com/office/word/2010/wordprocessingGroup">
                          <wpg:wgp>
                            <wpg:cNvGrpSpPr/>
                            <wpg:grpSpPr>
                              <a:xfrm>
                                <a:off x="0" y="0"/>
                                <a:ext cx="4697095" cy="741045"/>
                                <a:chOff x="0" y="0"/>
                                <a:chExt cx="4697129" cy="741145"/>
                              </a:xfrm>
                            </wpg:grpSpPr>
                            <wps:wsp>
                              <wps:cNvPr id="45" name="Rectangle 45"/>
                              <wps:cNvSpPr/>
                              <wps:spPr>
                                <a:xfrm>
                                  <a:off x="0" y="0"/>
                                  <a:ext cx="4697129" cy="7411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7002" y="62564"/>
                                  <a:ext cx="1280160" cy="611505"/>
                                </a:xfrm>
                                <a:prstGeom prst="rect">
                                  <a:avLst/>
                                </a:prstGeom>
                              </pic:spPr>
                            </pic:pic>
                            <pic:pic xmlns:pic="http://schemas.openxmlformats.org/drawingml/2006/picture">
                              <pic:nvPicPr>
                                <pic:cNvPr id="15" name="Picture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429352" y="67377"/>
                                  <a:ext cx="1280160" cy="611505"/>
                                </a:xfrm>
                                <a:prstGeom prst="rect">
                                  <a:avLst/>
                                </a:prstGeom>
                              </pic:spPr>
                            </pic:pic>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743200" y="57752"/>
                                  <a:ext cx="452120" cy="431800"/>
                                </a:xfrm>
                                <a:prstGeom prst="rect">
                                  <a:avLst/>
                                </a:prstGeom>
                              </pic:spPr>
                            </pic:pic>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210025" y="86627"/>
                                  <a:ext cx="384810" cy="374650"/>
                                </a:xfrm>
                                <a:prstGeom prst="rect">
                                  <a:avLst/>
                                </a:prstGeom>
                              </pic:spPr>
                            </pic:pic>
                            <pic:pic xmlns:pic="http://schemas.openxmlformats.org/drawingml/2006/picture">
                              <pic:nvPicPr>
                                <pic:cNvPr id="28" name="Picture 2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614286" y="86627"/>
                                  <a:ext cx="384810" cy="374650"/>
                                </a:xfrm>
                                <a:prstGeom prst="rect">
                                  <a:avLst/>
                                </a:prstGeom>
                              </pic:spPr>
                            </pic:pic>
                            <pic:pic xmlns:pic="http://schemas.openxmlformats.org/drawingml/2006/picture">
                              <pic:nvPicPr>
                                <pic:cNvPr id="29" name="Picture 2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013735" y="86627"/>
                                  <a:ext cx="384810" cy="374650"/>
                                </a:xfrm>
                                <a:prstGeom prst="rect">
                                  <a:avLst/>
                                </a:prstGeom>
                              </pic:spPr>
                            </pic:pic>
                          </wpg:wgp>
                        </a:graphicData>
                      </a:graphic>
                    </wp:anchor>
                  </w:drawing>
                </mc:Choice>
                <mc:Fallback>
                  <w:pict>
                    <v:group w14:anchorId="7D8637DB" id="Group 62" o:spid="_x0000_s1026" style="position:absolute;margin-left:40.65pt;margin-top:8.65pt;width:369.85pt;height:58.35pt;z-index:251791360" coordsize="4697129,7411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">
                      <v:rect id="Rectangle 45" o:spid="_x0000_s1027" style="position:absolute;width:4697129;height:741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K7nxQAA&#10;ANsAAAAPAAAAZHJzL2Rvd25yZXYueG1sRI9BawIxFITvBf9DeAUvpWbr1lK2RrGC4KWHqpQeH5vX&#10;TXDzsmzi7uqvbwTB4zAz3zDz5eBq0VEbrGcFL5MMBHHpteVKwWG/eX4HESKyxtozKThTgOVi9DDH&#10;Qvuev6nbxUokCIcCFZgYm0LKUBpyGCa+IU7en28dxiTbSuoW+wR3tZxm2Zt0aDktGGxobag87k5O&#10;wdc5z7fdU37sDzav7EX+fv4Yr9T4cVh9gIg0xHv41t5qBa8zuH5JP0A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IMrufFAAAA2wAAAA8AAAAAAAAAAAAAAAAAlwIAAGRycy9k&#10;b3ducmV2LnhtbFBLBQYAAAAABAAEAPUAAACJAw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77002;top:62564;width:1280160;height:611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Q&#10;y1jCAAAA2wAAAA8AAABkcnMvZG93bnJldi54bWxET9tqwkAQfRf6D8sIvunGCiLRVUpLQAXxCr6O&#10;2TFJm51Ns6tGv75bEHybw7nOZNaYUlypdoVlBf1eBII4tbrgTMFhn3RHIJxH1lhaJgV3cjCbvrUm&#10;GGt74y1ddz4TIYRdjApy76tYSpfmZND1bEUcuLOtDfoA60zqGm8h3JTyPYqG0mDBoSHHij5zSn92&#10;F6PgaOS6WSdfj+PiNLCr3+X3fJPsleq0m48xCE+Nf4mf7rkO8wfw/0s4QE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EMtYwgAAANsAAAAPAAAAAAAAAAAAAAAAAJwCAABk&#10;cnMvZG93bnJldi54bWxQSwUGAAAAAAQABAD3AAAAiwMAAAAA&#10;">
                        <v:imagedata r:id="rId19" o:title=""/>
                        <v:path arrowok="t"/>
                      </v:shape>
                      <v:shape id="Picture 15" o:spid="_x0000_s1029" type="#_x0000_t75" style="position:absolute;left:1429352;top:67377;width:1280160;height:611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61&#10;9rfDAAAA2wAAAA8AAABkcnMvZG93bnJldi54bWxET01rwkAQvQv+h2WE3nRTS6XEbKQoASsUrQpe&#10;x+w0Sc3OptlV0/76bkHwNo/3OcmsM7W4UOsqywoeRxEI4tzqigsF+102fAHhPLLG2jIp+CEHs7Tf&#10;SzDW9sofdNn6QoQQdjEqKL1vYildXpJBN7INceA+bWvQB9gWUrd4DeGmluMomkiDFYeGEhual5Sf&#10;tmej4GDkultni9/D2/HJvn+vvpabbKfUw6B7nYLw1Pm7+OZe6jD/Gf5/CQfI9A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rX2t8MAAADbAAAADwAAAAAAAAAAAAAAAACcAgAA&#10;ZHJzL2Rvd25yZXYueG1sUEsFBgAAAAAEAAQA9wAAAIwDAAAAAA==&#10;">
                        <v:imagedata r:id="rId19" o:title=""/>
                        <v:path arrowok="t"/>
                      </v:shape>
                      <v:shape id="Picture 26" o:spid="_x0000_s1030" type="#_x0000_t75" style="position:absolute;left:2743200;top:57752;width:452120;height:43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P&#10;YdXDAAAA2wAAAA8AAABkcnMvZG93bnJldi54bWxEj8FqwzAQRO+F/oPYQG+1HB+S4kYJpaXBuQTi&#10;tD0v1tYytVbCUmLn76NAoMdhZt4wq81ke3GmIXSOFcyzHARx43THrYKv4+fzC4gQkTX2jknBhQJs&#10;1o8PKyy1G/lA5zq2IkE4lKjAxOhLKUNjyGLInCdO3q8bLMYkh1bqAccEt70s8nwhLXacFgx6ejfU&#10;/NUnq4C+6x+31H6399uPscKqMM1pq9TTbHp7BRFpiv/he7vSCooF3L6kHyD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E9h1cMAAADbAAAADwAAAAAAAAAAAAAAAACcAgAA&#10;ZHJzL2Rvd25yZXYueG1sUEsFBgAAAAAEAAQA9wAAAIwDAAAAAA==&#10;">
                        <v:imagedata r:id="rId20" o:title=""/>
                        <v:path arrowok="t"/>
                      </v:shape>
                      <v:shape id="Picture 6" o:spid="_x0000_s1031" type="#_x0000_t75" style="position:absolute;left:3210025;top:86627;width:384810;height:374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5onAAAAA2gAAAA8AAABkcnMvZG93bnJldi54bWxEj0GLwjAUhO8L/ofwBG9rqocitVHKLoKIB7f6&#10;A942z7Zs81KSaOu/N8KCx2FmvmHy7Wg6cSfnW8sKFvMEBHFldcu1gst597kC4QOyxs4yKXiQh+1m&#10;8pFjpu3AP3QvQy0ihH2GCpoQ+kxKXzVk0M9tTxy9q3UGQ5SultrhEOGmk8skSaXBluNCgz19NVT9&#10;lTej4DSs3JWLgr8PKRYdlkf/W3ulZtOxWIMINIZ3+L+91wpSeF2JN0B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QPmicAAAADaAAAADwAAAAAAAAAAAAAAAACcAgAAZHJz&#10;L2Rvd25yZXYueG1sUEsFBgAAAAAEAAQA9wAAAIkDAAAAAA==&#10;">
                        <v:imagedata r:id="rId21" o:title=""/>
                        <v:path arrowok="t"/>
                      </v:shape>
                      <v:shape id="Picture 28" o:spid="_x0000_s1032" type="#_x0000_t75" style="position:absolute;left:3614286;top:86627;width:384810;height:374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i&#10;2RW+AAAA2wAAAA8AAABkcnMvZG93bnJldi54bWxET82KwjAQvgu+Q5gFb5quh1KqUYoiLIuHtfoA&#10;s82Ylm0mJcna7ttvDoLHj+9/u59sLx7kQ+dYwfsqA0HcON2xUXC7npYFiBCRNfaOScEfBdjv5rMt&#10;ltqNfKFHHY1IIRxKVNDGOJRShqYli2HlBuLE3Z23GBP0RmqPYwq3vVxnWS4tdpwaWhzo0FLzU/9a&#10;BV9j4e9cVXz8zLHqsT6HbxOUWrxN1QZEpCm+xE/3h1awTmPTl/QD5O4f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OJi2RW+AAAA2wAAAA8AAAAAAAAAAAAAAAAAnAIAAGRycy9k&#10;b3ducmV2LnhtbFBLBQYAAAAABAAEAPcAAACHAwAAAAA=&#10;">
                        <v:imagedata r:id="rId21" o:title=""/>
                        <v:path arrowok="t"/>
                      </v:shape>
                      <v:shape id="Picture 29" o:spid="_x0000_s1033" type="#_x0000_t75" style="position:absolute;left:4013735;top:86627;width:384810;height:374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u&#10;fI7BAAAA2wAAAA8AAABkcnMvZG93bnJldi54bWxEj0GLwjAUhO/C/ofwBG821YNo1yhlF2FZPGj1&#10;B7xtnm3Z5qUk0dZ/bwTB4zAz3zDr7WBacSPnG8sKZkkKgri0uuFKwfm0my5B+ICssbVMCu7kYbv5&#10;GK0x07bnI92KUIkIYZ+hgjqELpPSlzUZ9IntiKN3sc5giNJVUjvsI9y0cp6mC2mw4bhQY0dfNZX/&#10;xdUoOPRLd+E85+/fBeYtFnv/V3mlJuMh/wQRaAjv8Kv9oxXMV/D8En+A3D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0ufI7BAAAA2wAAAA8AAAAAAAAAAAAAAAAAnAIAAGRy&#10;cy9kb3ducmV2LnhtbFBLBQYAAAAABAAEAPcAAACKAwAAAAA=&#10;">
                        <v:imagedata r:id="rId21" o:title=""/>
                        <v:path arrowok="t"/>
                      </v:shape>
                      <w10:wrap type="through"/>
                    </v:group>
                  </w:pict>
                </mc:Fallback>
              </mc:AlternateContent>
            </w:r>
            <w:r w:rsidR="00B875CF">
              <w:rPr>
                <w:noProof/>
                <w:lang w:val="en-US"/>
              </w:rPr>
              <w:drawing>
                <wp:anchor distT="0" distB="0" distL="114300" distR="114300" simplePos="0" relativeHeight="251774976" behindDoc="0" locked="0" layoutInCell="1" allowOverlap="1" wp14:anchorId="7A2D4FF6" wp14:editId="6BE0AEB9">
                  <wp:simplePos x="0" y="0"/>
                  <wp:positionH relativeFrom="column">
                    <wp:posOffset>-6223</wp:posOffset>
                  </wp:positionH>
                  <wp:positionV relativeFrom="paragraph">
                    <wp:posOffset>-3175</wp:posOffset>
                  </wp:positionV>
                  <wp:extent cx="6511981" cy="5038344"/>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ounting Change_Box1.jpg"/>
                          <pic:cNvPicPr/>
                        </pic:nvPicPr>
                        <pic:blipFill>
                          <a:blip r:embed="rId22">
                            <a:extLst>
                              <a:ext uri="{28A0092B-C50C-407E-A947-70E740481C1C}">
                                <a14:useLocalDpi xmlns:a14="http://schemas.microsoft.com/office/drawing/2010/main" val="0"/>
                              </a:ext>
                            </a:extLst>
                          </a:blip>
                          <a:stretch>
                            <a:fillRect/>
                          </a:stretch>
                        </pic:blipFill>
                        <pic:spPr>
                          <a:xfrm>
                            <a:off x="0" y="0"/>
                            <a:ext cx="6519476" cy="5044143"/>
                          </a:xfrm>
                          <a:prstGeom prst="rect">
                            <a:avLst/>
                          </a:prstGeom>
                        </pic:spPr>
                      </pic:pic>
                    </a:graphicData>
                  </a:graphic>
                  <wp14:sizeRelH relativeFrom="margin">
                    <wp14:pctWidth>0</wp14:pctWidth>
                  </wp14:sizeRelH>
                  <wp14:sizeRelV relativeFrom="margin">
                    <wp14:pctHeight>0</wp14:pctHeight>
                  </wp14:sizeRelV>
                </wp:anchor>
              </w:drawing>
            </w:r>
          </w:p>
        </w:tc>
      </w:tr>
    </w:tbl>
    <w:p w14:paraId="22B726DB" w14:textId="55E75B9D" w:rsidR="00222A12" w:rsidRDefault="00222A12" w:rsidP="00437CE6">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57568" behindDoc="0" locked="0" layoutInCell="1" allowOverlap="1" wp14:anchorId="1AA0B3D8" wp14:editId="259BD197">
                <wp:simplePos x="0" y="0"/>
                <wp:positionH relativeFrom="column">
                  <wp:posOffset>0</wp:posOffset>
                </wp:positionH>
                <wp:positionV relativeFrom="page">
                  <wp:posOffset>116713</wp:posOffset>
                </wp:positionV>
                <wp:extent cx="1413510" cy="304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9D3CEE" w14:textId="77777777" w:rsidR="00222A12" w:rsidRPr="00ED7BE9" w:rsidRDefault="00222A12" w:rsidP="00222A12">
                            <w:pPr>
                              <w:rPr>
                                <w:rFonts w:ascii="Verdana" w:hAnsi="Verdana"/>
                                <w:b/>
                                <w:color w:val="54B948"/>
                                <w:sz w:val="26"/>
                                <w:szCs w:val="26"/>
                                <w:lang w:val="en-CA"/>
                              </w:rPr>
                            </w:pPr>
                            <w:r>
                              <w:rPr>
                                <w:rFonts w:ascii="Verdana" w:hAnsi="Verdana"/>
                                <w:b/>
                                <w:color w:val="54B948"/>
                                <w:sz w:val="26"/>
                                <w:szCs w:val="26"/>
                                <w:lang w:val="en-CA"/>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B3D8" id="Text Box 60" o:spid="_x0000_s1029" type="#_x0000_t202" style="position:absolute;margin-left:0;margin-top:9.2pt;width:111.3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" filled="f" stroked="f">
                <v:textbox>
                  <w:txbxContent>
                    <w:p w14:paraId="7D9D3CEE" w14:textId="77777777" w:rsidR="00222A12" w:rsidRPr="00ED7BE9" w:rsidRDefault="00222A12" w:rsidP="00222A12">
                      <w:pPr>
                        <w:rPr>
                          <w:rFonts w:ascii="Verdana" w:hAnsi="Verdana"/>
                          <w:b/>
                          <w:color w:val="54B948"/>
                          <w:sz w:val="26"/>
                          <w:szCs w:val="26"/>
                          <w:lang w:val="en-CA"/>
                        </w:rPr>
                      </w:pPr>
                      <w:r>
                        <w:rPr>
                          <w:rFonts w:ascii="Verdana" w:hAnsi="Verdana"/>
                          <w:b/>
                          <w:color w:val="54B948"/>
                          <w:sz w:val="26"/>
                          <w:szCs w:val="26"/>
                          <w:lang w:val="en-CA"/>
                        </w:rPr>
                        <w:t>APPENDIX B</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222A12" w14:paraId="1EA8A106"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10F4E958" w14:textId="77777777" w:rsidR="00222A12" w:rsidRPr="00ED7BE9" w:rsidRDefault="00222A12" w:rsidP="00547017">
            <w:pPr>
              <w:pStyle w:val="AppendixName"/>
            </w:pPr>
            <w:r w:rsidRPr="002108A3">
              <w:rPr>
                <w:lang w:val="en-US"/>
              </w:rPr>
              <w:t>Counting Change: Student Worksheet</w:t>
            </w:r>
            <w:r w:rsidRPr="00BA1E29">
              <w:rPr>
                <w:lang w:val="en-US"/>
              </w:rPr>
              <w:t xml:space="preserve"> (cont’d</w:t>
            </w:r>
            <w:r>
              <w:rPr>
                <w:lang w:val="en-US"/>
              </w:rPr>
              <w:t>.</w:t>
            </w:r>
            <w:r w:rsidRPr="00BA1E29">
              <w:rPr>
                <w:lang w:val="en-US"/>
              </w:rPr>
              <w:t>)</w:t>
            </w:r>
          </w:p>
        </w:tc>
      </w:tr>
      <w:tr w:rsidR="00222A12" w14:paraId="46036F13"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C2D7035" w14:textId="16DD2E46" w:rsidR="00BF2D4D" w:rsidRDefault="00222A12" w:rsidP="00222A12">
            <w:pPr>
              <w:pStyle w:val="NumberedList"/>
            </w:pPr>
            <w:r w:rsidRPr="00222A12">
              <w:rPr>
                <w:b/>
              </w:rPr>
              <w:t>How much change can you expect to receive when you pay for the video game?</w:t>
            </w:r>
            <w:r w:rsidRPr="00222A12">
              <w:t xml:space="preserve"> </w:t>
            </w:r>
            <w:r>
              <w:br/>
            </w:r>
            <w:r w:rsidRPr="00222A12">
              <w:t>Show the change you will receive for each of the five examples from question 3 by drawing the bills and coins</w:t>
            </w:r>
            <w:r w:rsidR="00BF2D4D">
              <w:t>.</w:t>
            </w:r>
          </w:p>
          <w:p w14:paraId="354F808D" w14:textId="6DA5AA89" w:rsidR="00222A12" w:rsidRPr="009D42FE" w:rsidRDefault="00BF2D4D" w:rsidP="00BF2D4D">
            <w:pPr>
              <w:pStyle w:val="Copy"/>
            </w:pPr>
            <w:r>
              <w:rPr>
                <w:noProof/>
                <w:lang w:val="en-US"/>
              </w:rPr>
              <w:drawing>
                <wp:anchor distT="0" distB="0" distL="114300" distR="114300" simplePos="0" relativeHeight="251776000" behindDoc="0" locked="0" layoutInCell="1" allowOverlap="1" wp14:anchorId="167AC2BE" wp14:editId="007A1917">
                  <wp:simplePos x="0" y="0"/>
                  <wp:positionH relativeFrom="column">
                    <wp:posOffset>3429</wp:posOffset>
                  </wp:positionH>
                  <wp:positionV relativeFrom="paragraph">
                    <wp:posOffset>103505</wp:posOffset>
                  </wp:positionV>
                  <wp:extent cx="6510528" cy="5132466"/>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unting Change_Box2.jpg"/>
                          <pic:cNvPicPr/>
                        </pic:nvPicPr>
                        <pic:blipFill>
                          <a:blip r:embed="rId23">
                            <a:extLst>
                              <a:ext uri="{28A0092B-C50C-407E-A947-70E740481C1C}">
                                <a14:useLocalDpi xmlns:a14="http://schemas.microsoft.com/office/drawing/2010/main" val="0"/>
                              </a:ext>
                            </a:extLst>
                          </a:blip>
                          <a:stretch>
                            <a:fillRect/>
                          </a:stretch>
                        </pic:blipFill>
                        <pic:spPr>
                          <a:xfrm>
                            <a:off x="0" y="0"/>
                            <a:ext cx="6510528" cy="5132466"/>
                          </a:xfrm>
                          <a:prstGeom prst="rect">
                            <a:avLst/>
                          </a:prstGeom>
                        </pic:spPr>
                      </pic:pic>
                    </a:graphicData>
                  </a:graphic>
                  <wp14:sizeRelH relativeFrom="margin">
                    <wp14:pctWidth>0</wp14:pctWidth>
                  </wp14:sizeRelH>
                  <wp14:sizeRelV relativeFrom="margin">
                    <wp14:pctHeight>0</wp14:pctHeight>
                  </wp14:sizeRelV>
                </wp:anchor>
              </w:drawing>
            </w:r>
            <w:r w:rsidR="00222A12" w:rsidRPr="00222A12">
              <w:t>.</w:t>
            </w:r>
          </w:p>
        </w:tc>
      </w:tr>
    </w:tbl>
    <w:p w14:paraId="121030D6" w14:textId="60893D45" w:rsidR="00222A12" w:rsidRDefault="00222A12">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59616" behindDoc="0" locked="0" layoutInCell="1" allowOverlap="1" wp14:anchorId="0C0059E9" wp14:editId="67214252">
                <wp:simplePos x="0" y="0"/>
                <wp:positionH relativeFrom="column">
                  <wp:posOffset>0</wp:posOffset>
                </wp:positionH>
                <wp:positionV relativeFrom="page">
                  <wp:posOffset>115316</wp:posOffset>
                </wp:positionV>
                <wp:extent cx="1413510" cy="3048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8D2253" w14:textId="77777777" w:rsidR="00222A12" w:rsidRPr="00ED7BE9" w:rsidRDefault="00222A12" w:rsidP="00222A12">
                            <w:pPr>
                              <w:rPr>
                                <w:rFonts w:ascii="Verdana" w:hAnsi="Verdana"/>
                                <w:b/>
                                <w:color w:val="54B948"/>
                                <w:sz w:val="26"/>
                                <w:szCs w:val="26"/>
                                <w:lang w:val="en-CA"/>
                              </w:rPr>
                            </w:pPr>
                            <w:r>
                              <w:rPr>
                                <w:rFonts w:ascii="Verdana" w:hAnsi="Verdana"/>
                                <w:b/>
                                <w:color w:val="54B948"/>
                                <w:sz w:val="26"/>
                                <w:szCs w:val="26"/>
                                <w:lang w:val="en-CA"/>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59E9" id="Text Box 61" o:spid="_x0000_s1030" type="#_x0000_t202" style="position:absolute;margin-left:0;margin-top:9.1pt;width:111.3pt;height:2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" filled="f" stroked="f">
                <v:textbox>
                  <w:txbxContent>
                    <w:p w14:paraId="538D2253" w14:textId="77777777" w:rsidR="00222A12" w:rsidRPr="00ED7BE9" w:rsidRDefault="00222A12" w:rsidP="00222A12">
                      <w:pPr>
                        <w:rPr>
                          <w:rFonts w:ascii="Verdana" w:hAnsi="Verdana"/>
                          <w:b/>
                          <w:color w:val="54B948"/>
                          <w:sz w:val="26"/>
                          <w:szCs w:val="26"/>
                          <w:lang w:val="en-CA"/>
                        </w:rPr>
                      </w:pPr>
                      <w:r>
                        <w:rPr>
                          <w:rFonts w:ascii="Verdana" w:hAnsi="Verdana"/>
                          <w:b/>
                          <w:color w:val="54B948"/>
                          <w:sz w:val="26"/>
                          <w:szCs w:val="26"/>
                          <w:lang w:val="en-CA"/>
                        </w:rPr>
                        <w:t>APPENDIX B</w:t>
                      </w:r>
                    </w:p>
                  </w:txbxContent>
                </v:textbox>
                <w10:wrap anchory="page"/>
              </v:shape>
            </w:pict>
          </mc:Fallback>
        </mc:AlternateContent>
      </w: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C548B2" w14:paraId="7696C3E0"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4AC71CE" w14:textId="65B45CD0" w:rsidR="00C548B2" w:rsidRPr="00ED7BE9" w:rsidRDefault="00C548B2" w:rsidP="00547017">
            <w:pPr>
              <w:pStyle w:val="AppendixName"/>
            </w:pPr>
            <w:r w:rsidRPr="002108A3">
              <w:rPr>
                <w:lang w:val="en-US"/>
              </w:rPr>
              <w:t xml:space="preserve">Counting Change: </w:t>
            </w:r>
            <w:r w:rsidRPr="00C548B2">
              <w:rPr>
                <w:lang w:val="en-US"/>
              </w:rPr>
              <w:t>Teacher Resource</w:t>
            </w:r>
          </w:p>
        </w:tc>
      </w:tr>
      <w:tr w:rsidR="00C548B2" w14:paraId="489F8D7B"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CB6D599" w14:textId="759D6F07" w:rsidR="00820AB1" w:rsidRPr="0068114C" w:rsidRDefault="00820AB1" w:rsidP="00820AB1">
            <w:pPr>
              <w:pStyle w:val="Copy"/>
            </w:pPr>
            <w:r>
              <w:rPr>
                <w:noProof/>
                <w:color w:val="FFFFFF" w:themeColor="background1"/>
                <w:sz w:val="36"/>
                <w:szCs w:val="36"/>
                <w:lang w:val="en-US"/>
              </w:rPr>
              <mc:AlternateContent>
                <mc:Choice Requires="wps">
                  <w:drawing>
                    <wp:anchor distT="0" distB="0" distL="114300" distR="114300" simplePos="0" relativeHeight="251761664" behindDoc="0" locked="0" layoutInCell="1" allowOverlap="1" wp14:anchorId="0FE34ADD" wp14:editId="01FA4220">
                      <wp:simplePos x="0" y="0"/>
                      <wp:positionH relativeFrom="column">
                        <wp:posOffset>-170815</wp:posOffset>
                      </wp:positionH>
                      <wp:positionV relativeFrom="page">
                        <wp:posOffset>-1752727</wp:posOffset>
                      </wp:positionV>
                      <wp:extent cx="1413510" cy="3048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8A054D" w14:textId="3F686DA3" w:rsidR="00820AB1" w:rsidRPr="00ED7BE9" w:rsidRDefault="00820AB1" w:rsidP="00820AB1">
                                  <w:pPr>
                                    <w:rPr>
                                      <w:rFonts w:ascii="Verdana" w:hAnsi="Verdana"/>
                                      <w:b/>
                                      <w:color w:val="54B948"/>
                                      <w:sz w:val="26"/>
                                      <w:szCs w:val="26"/>
                                      <w:lang w:val="en-CA"/>
                                    </w:rPr>
                                  </w:pPr>
                                  <w:r>
                                    <w:rPr>
                                      <w:rFonts w:ascii="Verdana" w:hAnsi="Verdana"/>
                                      <w:b/>
                                      <w:color w:val="54B948"/>
                                      <w:sz w:val="26"/>
                                      <w:szCs w:val="26"/>
                                      <w:lang w:val="en-CA"/>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4ADD" id="Text Box 64" o:spid="_x0000_s1031" type="#_x0000_t202" style="position:absolute;margin-left:-13.45pt;margin-top:-137.95pt;width:111.3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" filled="f" stroked="f">
                      <v:textbox>
                        <w:txbxContent>
                          <w:p w14:paraId="388A054D" w14:textId="3F686DA3" w:rsidR="00820AB1" w:rsidRPr="00ED7BE9" w:rsidRDefault="00820AB1" w:rsidP="00820AB1">
                            <w:pPr>
                              <w:rPr>
                                <w:rFonts w:ascii="Verdana" w:hAnsi="Verdana"/>
                                <w:b/>
                                <w:color w:val="54B948"/>
                                <w:sz w:val="26"/>
                                <w:szCs w:val="26"/>
                                <w:lang w:val="en-CA"/>
                              </w:rPr>
                            </w:pPr>
                            <w:r>
                              <w:rPr>
                                <w:rFonts w:ascii="Verdana" w:hAnsi="Verdana"/>
                                <w:b/>
                                <w:color w:val="54B948"/>
                                <w:sz w:val="26"/>
                                <w:szCs w:val="26"/>
                                <w:lang w:val="en-CA"/>
                              </w:rPr>
                              <w:t>APPENDIX C</w:t>
                            </w:r>
                          </w:p>
                        </w:txbxContent>
                      </v:textbox>
                      <w10:wrap anchory="page"/>
                    </v:shape>
                  </w:pict>
                </mc:Fallback>
              </mc:AlternateContent>
            </w:r>
            <w:r w:rsidRPr="0068114C">
              <w:t>A new video game that you have been waiting for is now in-stock at the electronics store! You know the price will be between $11.50 and $11.59.</w:t>
            </w:r>
          </w:p>
          <w:p w14:paraId="5D2D0BB9" w14:textId="1DF90765" w:rsidR="00820AB1" w:rsidRPr="0068114C" w:rsidRDefault="00820AB1" w:rsidP="001E57E9">
            <w:pPr>
              <w:pStyle w:val="NumberedList"/>
              <w:numPr>
                <w:ilvl w:val="0"/>
                <w:numId w:val="32"/>
              </w:numPr>
              <w:ind w:left="259" w:hanging="259"/>
            </w:pPr>
            <w:r w:rsidRPr="0068114C">
              <w:t>What amount of money will you owe for each of these prices? Practise rounding to the nearest nick</w:t>
            </w:r>
            <w:bookmarkStart w:id="0" w:name="_GoBack"/>
            <w:bookmarkEnd w:id="0"/>
            <w:r w:rsidRPr="0068114C">
              <w:t>el.</w:t>
            </w:r>
          </w:p>
          <w:p w14:paraId="24279A71" w14:textId="44E9B39F" w:rsidR="00820AB1" w:rsidRPr="0068114C" w:rsidRDefault="00820AB1" w:rsidP="00820AB1">
            <w:pPr>
              <w:pStyle w:val="SpaceBetween"/>
            </w:pPr>
          </w:p>
          <w:tbl>
            <w:tblPr>
              <w:tblStyle w:val="LightList-Accent5"/>
              <w:tblW w:w="0" w:type="auto"/>
              <w:jc w:val="center"/>
              <w:tblBorders>
                <w:top w:val="single" w:sz="8" w:space="0" w:color="3F708E"/>
                <w:left w:val="single" w:sz="8" w:space="0" w:color="3F708E"/>
                <w:bottom w:val="single" w:sz="8" w:space="0" w:color="3F708E"/>
                <w:right w:val="single" w:sz="8" w:space="0" w:color="3F708E"/>
                <w:insideH w:val="single" w:sz="8" w:space="0" w:color="3F708E"/>
              </w:tblBorders>
              <w:tblLook w:val="04A0" w:firstRow="1" w:lastRow="0" w:firstColumn="1" w:lastColumn="0" w:noHBand="0" w:noVBand="1"/>
            </w:tblPr>
            <w:tblGrid>
              <w:gridCol w:w="1701"/>
              <w:gridCol w:w="1701"/>
              <w:gridCol w:w="1701"/>
            </w:tblGrid>
            <w:tr w:rsidR="00820AB1" w:rsidRPr="0068114C" w14:paraId="617B680C" w14:textId="77777777" w:rsidTr="00547017">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103" w:type="dxa"/>
                  <w:gridSpan w:val="3"/>
                  <w:shd w:val="clear" w:color="auto" w:fill="3F708E"/>
                  <w:vAlign w:val="center"/>
                </w:tcPr>
                <w:p w14:paraId="1E5C998D" w14:textId="77777777" w:rsidR="00820AB1" w:rsidRPr="0068114C" w:rsidRDefault="00820AB1" w:rsidP="00547017">
                  <w:pPr>
                    <w:pStyle w:val="BlueChartHeading"/>
                    <w:rPr>
                      <w:b/>
                      <w:bCs/>
                    </w:rPr>
                  </w:pPr>
                  <w:r w:rsidRPr="0068114C">
                    <w:rPr>
                      <w:b/>
                      <w:bCs/>
                    </w:rPr>
                    <w:t>Cost of a Video Game</w:t>
                  </w:r>
                </w:p>
              </w:tc>
            </w:tr>
            <w:tr w:rsidR="00820AB1" w:rsidRPr="0068114C" w14:paraId="23AA1CB8" w14:textId="77777777" w:rsidTr="005470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DEDFDE"/>
                  <w:vAlign w:val="center"/>
                </w:tcPr>
                <w:p w14:paraId="56538C8B" w14:textId="77777777" w:rsidR="00820AB1" w:rsidRPr="0068114C" w:rsidRDefault="00820AB1" w:rsidP="00491452">
                  <w:pPr>
                    <w:pStyle w:val="Subhead"/>
                    <w:jc w:val="center"/>
                    <w:rPr>
                      <w:b/>
                    </w:rPr>
                  </w:pPr>
                  <w:r w:rsidRPr="0068114C">
                    <w:rPr>
                      <w:b/>
                    </w:rPr>
                    <w:t>Price of the Game</w:t>
                  </w:r>
                </w:p>
              </w:tc>
              <w:tc>
                <w:tcPr>
                  <w:tcW w:w="1701" w:type="dxa"/>
                  <w:tcBorders>
                    <w:top w:val="none" w:sz="0" w:space="0" w:color="auto"/>
                    <w:bottom w:val="none" w:sz="0" w:space="0" w:color="auto"/>
                  </w:tcBorders>
                  <w:shd w:val="clear" w:color="auto" w:fill="DEDFDE"/>
                  <w:vAlign w:val="center"/>
                </w:tcPr>
                <w:p w14:paraId="5E4397D2" w14:textId="77777777" w:rsidR="00820AB1" w:rsidRPr="0068114C" w:rsidRDefault="00820AB1" w:rsidP="00491452">
                  <w:pPr>
                    <w:pStyle w:val="Subhead"/>
                    <w:jc w:val="center"/>
                    <w:cnfStyle w:val="000000100000" w:firstRow="0" w:lastRow="0" w:firstColumn="0" w:lastColumn="0" w:oddVBand="0" w:evenVBand="0" w:oddHBand="1" w:evenHBand="0" w:firstRowFirstColumn="0" w:firstRowLastColumn="0" w:lastRowFirstColumn="0" w:lastRowLastColumn="0"/>
                  </w:pPr>
                  <w:r w:rsidRPr="0068114C">
                    <w:t>Round up or round down?</w:t>
                  </w:r>
                </w:p>
              </w:tc>
              <w:tc>
                <w:tcPr>
                  <w:tcW w:w="1701" w:type="dxa"/>
                  <w:tcBorders>
                    <w:top w:val="none" w:sz="0" w:space="0" w:color="auto"/>
                    <w:bottom w:val="none" w:sz="0" w:space="0" w:color="auto"/>
                    <w:right w:val="none" w:sz="0" w:space="0" w:color="auto"/>
                  </w:tcBorders>
                  <w:shd w:val="clear" w:color="auto" w:fill="DEDFDE"/>
                  <w:vAlign w:val="center"/>
                </w:tcPr>
                <w:p w14:paraId="62243FA2" w14:textId="77777777" w:rsidR="00820AB1" w:rsidRPr="0068114C" w:rsidRDefault="00820AB1" w:rsidP="00491452">
                  <w:pPr>
                    <w:pStyle w:val="Subhead"/>
                    <w:jc w:val="center"/>
                    <w:cnfStyle w:val="000000100000" w:firstRow="0" w:lastRow="0" w:firstColumn="0" w:lastColumn="0" w:oddVBand="0" w:evenVBand="0" w:oddHBand="1" w:evenHBand="0" w:firstRowFirstColumn="0" w:firstRowLastColumn="0" w:lastRowFirstColumn="0" w:lastRowLastColumn="0"/>
                  </w:pPr>
                  <w:r w:rsidRPr="0068114C">
                    <w:t>What you owe</w:t>
                  </w:r>
                </w:p>
              </w:tc>
            </w:tr>
            <w:tr w:rsidR="00820AB1" w:rsidRPr="0068114C" w14:paraId="32168699" w14:textId="77777777" w:rsidTr="00547017">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01C83C7" w14:textId="77777777" w:rsidR="00820AB1" w:rsidRPr="0068114C" w:rsidRDefault="00820AB1" w:rsidP="00820AB1">
                  <w:pPr>
                    <w:pStyle w:val="ChartCopy"/>
                  </w:pPr>
                  <w:r w:rsidRPr="0068114C">
                    <w:t>$11.50</w:t>
                  </w:r>
                </w:p>
              </w:tc>
              <w:tc>
                <w:tcPr>
                  <w:tcW w:w="1701" w:type="dxa"/>
                  <w:vAlign w:val="center"/>
                </w:tcPr>
                <w:p w14:paraId="70F84753" w14:textId="77777777"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68114C">
                    <w:t>No rounding</w:t>
                  </w:r>
                </w:p>
              </w:tc>
              <w:tc>
                <w:tcPr>
                  <w:tcW w:w="1701" w:type="dxa"/>
                  <w:vAlign w:val="center"/>
                </w:tcPr>
                <w:p w14:paraId="7FD539C7" w14:textId="77777777"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68114C">
                    <w:t>$11.50</w:t>
                  </w:r>
                </w:p>
              </w:tc>
            </w:tr>
            <w:tr w:rsidR="00820AB1" w:rsidRPr="0068114C" w14:paraId="605F3E28" w14:textId="77777777" w:rsidTr="005470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25366670" w14:textId="77777777" w:rsidR="00820AB1" w:rsidRPr="0068114C" w:rsidRDefault="00820AB1" w:rsidP="00820AB1">
                  <w:pPr>
                    <w:pStyle w:val="ChartCopy"/>
                  </w:pPr>
                  <w:r w:rsidRPr="0068114C">
                    <w:t>$11.51</w:t>
                  </w:r>
                </w:p>
              </w:tc>
              <w:tc>
                <w:tcPr>
                  <w:tcW w:w="1701" w:type="dxa"/>
                  <w:tcBorders>
                    <w:top w:val="none" w:sz="0" w:space="0" w:color="auto"/>
                    <w:bottom w:val="none" w:sz="0" w:space="0" w:color="auto"/>
                  </w:tcBorders>
                  <w:vAlign w:val="center"/>
                </w:tcPr>
                <w:p w14:paraId="33049BC6" w14:textId="6173FE46"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820AB1">
                    <w:rPr>
                      <w:color w:val="0A0A0D"/>
                    </w:rPr>
                    <w:t xml:space="preserve">Round </w:t>
                  </w:r>
                  <w:r w:rsidRPr="00820AB1">
                    <w:rPr>
                      <w:lang w:val="en-US"/>
                    </w:rPr>
                    <w:t>down</w:t>
                  </w:r>
                </w:p>
              </w:tc>
              <w:tc>
                <w:tcPr>
                  <w:tcW w:w="1701" w:type="dxa"/>
                  <w:tcBorders>
                    <w:top w:val="none" w:sz="0" w:space="0" w:color="auto"/>
                    <w:bottom w:val="none" w:sz="0" w:space="0" w:color="auto"/>
                    <w:right w:val="none" w:sz="0" w:space="0" w:color="auto"/>
                  </w:tcBorders>
                  <w:vAlign w:val="center"/>
                </w:tcPr>
                <w:p w14:paraId="52D8C08A" w14:textId="1D8C09EB"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68114C">
                    <w:t>$11.50</w:t>
                  </w:r>
                </w:p>
              </w:tc>
            </w:tr>
            <w:tr w:rsidR="00820AB1" w:rsidRPr="0068114C" w14:paraId="13650AB9" w14:textId="77777777" w:rsidTr="00547017">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0E05E12" w14:textId="77777777" w:rsidR="00820AB1" w:rsidRPr="0068114C" w:rsidRDefault="00820AB1" w:rsidP="00820AB1">
                  <w:pPr>
                    <w:pStyle w:val="ChartCopy"/>
                  </w:pPr>
                  <w:r w:rsidRPr="0068114C">
                    <w:t>$11.52</w:t>
                  </w:r>
                </w:p>
              </w:tc>
              <w:tc>
                <w:tcPr>
                  <w:tcW w:w="1701" w:type="dxa"/>
                  <w:vAlign w:val="center"/>
                </w:tcPr>
                <w:p w14:paraId="7A85B4B3" w14:textId="39EEACA1"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820AB1">
                    <w:rPr>
                      <w:color w:val="0A0A0D"/>
                    </w:rPr>
                    <w:t xml:space="preserve">Round </w:t>
                  </w:r>
                  <w:r w:rsidRPr="00820AB1">
                    <w:rPr>
                      <w:lang w:val="en-US"/>
                    </w:rPr>
                    <w:t>down</w:t>
                  </w:r>
                </w:p>
              </w:tc>
              <w:tc>
                <w:tcPr>
                  <w:tcW w:w="1701" w:type="dxa"/>
                  <w:vAlign w:val="center"/>
                </w:tcPr>
                <w:p w14:paraId="767220E6" w14:textId="2065347F"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68114C">
                    <w:t>$11.50</w:t>
                  </w:r>
                </w:p>
              </w:tc>
            </w:tr>
            <w:tr w:rsidR="00820AB1" w:rsidRPr="0068114C" w14:paraId="2DA5B014" w14:textId="77777777" w:rsidTr="005470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265915BA" w14:textId="77777777" w:rsidR="00820AB1" w:rsidRPr="0068114C" w:rsidRDefault="00820AB1" w:rsidP="00820AB1">
                  <w:pPr>
                    <w:pStyle w:val="ChartCopy"/>
                  </w:pPr>
                  <w:r w:rsidRPr="0068114C">
                    <w:t>$11.53</w:t>
                  </w:r>
                </w:p>
              </w:tc>
              <w:tc>
                <w:tcPr>
                  <w:tcW w:w="1701" w:type="dxa"/>
                  <w:tcBorders>
                    <w:top w:val="none" w:sz="0" w:space="0" w:color="auto"/>
                    <w:bottom w:val="none" w:sz="0" w:space="0" w:color="auto"/>
                  </w:tcBorders>
                  <w:vAlign w:val="center"/>
                </w:tcPr>
                <w:p w14:paraId="42A35517" w14:textId="1E8EAD94"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820AB1">
                    <w:rPr>
                      <w:color w:val="0A0A0D"/>
                    </w:rPr>
                    <w:t>Round</w:t>
                  </w:r>
                  <w:r>
                    <w:rPr>
                      <w:color w:val="0A0A0D"/>
                    </w:rPr>
                    <w:t xml:space="preserve"> up</w:t>
                  </w:r>
                </w:p>
              </w:tc>
              <w:tc>
                <w:tcPr>
                  <w:tcW w:w="1701" w:type="dxa"/>
                  <w:tcBorders>
                    <w:top w:val="none" w:sz="0" w:space="0" w:color="auto"/>
                    <w:bottom w:val="none" w:sz="0" w:space="0" w:color="auto"/>
                    <w:right w:val="none" w:sz="0" w:space="0" w:color="auto"/>
                  </w:tcBorders>
                  <w:vAlign w:val="center"/>
                </w:tcPr>
                <w:p w14:paraId="0F042900" w14:textId="013CB722"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68114C">
                    <w:t>$11.</w:t>
                  </w:r>
                  <w:r>
                    <w:t>55</w:t>
                  </w:r>
                </w:p>
              </w:tc>
            </w:tr>
            <w:tr w:rsidR="00820AB1" w:rsidRPr="0068114C" w14:paraId="6907E188" w14:textId="77777777" w:rsidTr="00547017">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860C941" w14:textId="77777777" w:rsidR="00820AB1" w:rsidRPr="0068114C" w:rsidRDefault="00820AB1" w:rsidP="00820AB1">
                  <w:pPr>
                    <w:pStyle w:val="ChartCopy"/>
                  </w:pPr>
                  <w:r w:rsidRPr="0068114C">
                    <w:t>$11.54</w:t>
                  </w:r>
                </w:p>
              </w:tc>
              <w:tc>
                <w:tcPr>
                  <w:tcW w:w="1701" w:type="dxa"/>
                  <w:vAlign w:val="center"/>
                </w:tcPr>
                <w:p w14:paraId="4415A239" w14:textId="42CFC0BE"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820AB1">
                    <w:rPr>
                      <w:color w:val="0A0A0D"/>
                    </w:rPr>
                    <w:t>Round</w:t>
                  </w:r>
                  <w:r>
                    <w:rPr>
                      <w:color w:val="0A0A0D"/>
                    </w:rPr>
                    <w:t xml:space="preserve"> up</w:t>
                  </w:r>
                </w:p>
              </w:tc>
              <w:tc>
                <w:tcPr>
                  <w:tcW w:w="1701" w:type="dxa"/>
                  <w:vAlign w:val="center"/>
                </w:tcPr>
                <w:p w14:paraId="0CFD35DC" w14:textId="35B960FA"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68114C">
                    <w:t>$11.</w:t>
                  </w:r>
                  <w:r>
                    <w:t>55</w:t>
                  </w:r>
                </w:p>
              </w:tc>
            </w:tr>
            <w:tr w:rsidR="00820AB1" w:rsidRPr="0068114C" w14:paraId="1E8F5B78" w14:textId="77777777" w:rsidTr="005470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6E64097A" w14:textId="77777777" w:rsidR="00820AB1" w:rsidRPr="0068114C" w:rsidRDefault="00820AB1" w:rsidP="00820AB1">
                  <w:pPr>
                    <w:pStyle w:val="ChartCopy"/>
                  </w:pPr>
                  <w:r w:rsidRPr="0068114C">
                    <w:t>$11.55</w:t>
                  </w:r>
                </w:p>
              </w:tc>
              <w:tc>
                <w:tcPr>
                  <w:tcW w:w="1701" w:type="dxa"/>
                  <w:tcBorders>
                    <w:top w:val="none" w:sz="0" w:space="0" w:color="auto"/>
                    <w:bottom w:val="none" w:sz="0" w:space="0" w:color="auto"/>
                  </w:tcBorders>
                  <w:vAlign w:val="center"/>
                </w:tcPr>
                <w:p w14:paraId="0ECC7CD1" w14:textId="3EEEB485"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68114C">
                    <w:t>No rounding</w:t>
                  </w:r>
                </w:p>
              </w:tc>
              <w:tc>
                <w:tcPr>
                  <w:tcW w:w="1701" w:type="dxa"/>
                  <w:tcBorders>
                    <w:top w:val="none" w:sz="0" w:space="0" w:color="auto"/>
                    <w:bottom w:val="none" w:sz="0" w:space="0" w:color="auto"/>
                    <w:right w:val="none" w:sz="0" w:space="0" w:color="auto"/>
                  </w:tcBorders>
                  <w:vAlign w:val="center"/>
                </w:tcPr>
                <w:p w14:paraId="55DD1C31" w14:textId="23CA2FC3"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68114C">
                    <w:t>$11.</w:t>
                  </w:r>
                  <w:r>
                    <w:t>55</w:t>
                  </w:r>
                </w:p>
              </w:tc>
            </w:tr>
            <w:tr w:rsidR="00820AB1" w:rsidRPr="0068114C" w14:paraId="685457E3" w14:textId="77777777" w:rsidTr="00547017">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CB4D1FF" w14:textId="77777777" w:rsidR="00820AB1" w:rsidRPr="0068114C" w:rsidRDefault="00820AB1" w:rsidP="00820AB1">
                  <w:pPr>
                    <w:pStyle w:val="ChartCopy"/>
                  </w:pPr>
                  <w:r w:rsidRPr="0068114C">
                    <w:t>$11.56</w:t>
                  </w:r>
                </w:p>
              </w:tc>
              <w:tc>
                <w:tcPr>
                  <w:tcW w:w="1701" w:type="dxa"/>
                  <w:vAlign w:val="center"/>
                </w:tcPr>
                <w:p w14:paraId="3FE927D0" w14:textId="5BCE7245"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820AB1">
                    <w:rPr>
                      <w:color w:val="0A0A0D"/>
                    </w:rPr>
                    <w:t xml:space="preserve">Round </w:t>
                  </w:r>
                  <w:r w:rsidRPr="00820AB1">
                    <w:rPr>
                      <w:lang w:val="en-US"/>
                    </w:rPr>
                    <w:t>down</w:t>
                  </w:r>
                </w:p>
              </w:tc>
              <w:tc>
                <w:tcPr>
                  <w:tcW w:w="1701" w:type="dxa"/>
                  <w:vAlign w:val="center"/>
                </w:tcPr>
                <w:p w14:paraId="6EA919EC" w14:textId="1E97169F"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68114C">
                    <w:t>$11.</w:t>
                  </w:r>
                  <w:r>
                    <w:t>55</w:t>
                  </w:r>
                </w:p>
              </w:tc>
            </w:tr>
            <w:tr w:rsidR="00820AB1" w:rsidRPr="0068114C" w14:paraId="4B4DA0D5" w14:textId="77777777" w:rsidTr="005470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06BC81B3" w14:textId="77777777" w:rsidR="00820AB1" w:rsidRPr="0068114C" w:rsidRDefault="00820AB1" w:rsidP="00820AB1">
                  <w:pPr>
                    <w:pStyle w:val="ChartCopy"/>
                  </w:pPr>
                  <w:r w:rsidRPr="0068114C">
                    <w:t>$11.57</w:t>
                  </w:r>
                </w:p>
              </w:tc>
              <w:tc>
                <w:tcPr>
                  <w:tcW w:w="1701" w:type="dxa"/>
                  <w:tcBorders>
                    <w:top w:val="none" w:sz="0" w:space="0" w:color="auto"/>
                    <w:bottom w:val="none" w:sz="0" w:space="0" w:color="auto"/>
                  </w:tcBorders>
                  <w:vAlign w:val="center"/>
                </w:tcPr>
                <w:p w14:paraId="08C86887" w14:textId="1461773B"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820AB1">
                    <w:rPr>
                      <w:color w:val="0A0A0D"/>
                    </w:rPr>
                    <w:t xml:space="preserve">Round </w:t>
                  </w:r>
                  <w:r w:rsidRPr="00820AB1">
                    <w:rPr>
                      <w:lang w:val="en-US"/>
                    </w:rPr>
                    <w:t>down</w:t>
                  </w:r>
                </w:p>
              </w:tc>
              <w:tc>
                <w:tcPr>
                  <w:tcW w:w="1701" w:type="dxa"/>
                  <w:tcBorders>
                    <w:top w:val="none" w:sz="0" w:space="0" w:color="auto"/>
                    <w:bottom w:val="none" w:sz="0" w:space="0" w:color="auto"/>
                    <w:right w:val="none" w:sz="0" w:space="0" w:color="auto"/>
                  </w:tcBorders>
                  <w:vAlign w:val="center"/>
                </w:tcPr>
                <w:p w14:paraId="0B5EB4E0" w14:textId="254B8FE1"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68114C">
                    <w:t>$11.</w:t>
                  </w:r>
                  <w:r>
                    <w:t>55</w:t>
                  </w:r>
                </w:p>
              </w:tc>
            </w:tr>
            <w:tr w:rsidR="00820AB1" w:rsidRPr="0068114C" w14:paraId="0CB69A03" w14:textId="77777777" w:rsidTr="00547017">
              <w:trPr>
                <w:trHeight w:val="567"/>
                <w:jc w:val="center"/>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C1FF2B4" w14:textId="77777777" w:rsidR="00820AB1" w:rsidRPr="0068114C" w:rsidRDefault="00820AB1" w:rsidP="00820AB1">
                  <w:pPr>
                    <w:pStyle w:val="ChartCopy"/>
                  </w:pPr>
                  <w:r w:rsidRPr="0068114C">
                    <w:t>$11.58</w:t>
                  </w:r>
                </w:p>
              </w:tc>
              <w:tc>
                <w:tcPr>
                  <w:tcW w:w="1701" w:type="dxa"/>
                  <w:vAlign w:val="center"/>
                </w:tcPr>
                <w:p w14:paraId="70AECFBC" w14:textId="372217BC"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820AB1">
                    <w:rPr>
                      <w:color w:val="0A0A0D"/>
                    </w:rPr>
                    <w:t>Round</w:t>
                  </w:r>
                  <w:r>
                    <w:rPr>
                      <w:color w:val="0A0A0D"/>
                    </w:rPr>
                    <w:t xml:space="preserve"> up</w:t>
                  </w:r>
                </w:p>
              </w:tc>
              <w:tc>
                <w:tcPr>
                  <w:tcW w:w="1701" w:type="dxa"/>
                  <w:vAlign w:val="center"/>
                </w:tcPr>
                <w:p w14:paraId="7D64524F" w14:textId="235B6DE3" w:rsidR="00820AB1" w:rsidRPr="0068114C" w:rsidRDefault="00820AB1" w:rsidP="00820AB1">
                  <w:pPr>
                    <w:pStyle w:val="ChartCopy"/>
                    <w:cnfStyle w:val="000000000000" w:firstRow="0" w:lastRow="0" w:firstColumn="0" w:lastColumn="0" w:oddVBand="0" w:evenVBand="0" w:oddHBand="0" w:evenHBand="0" w:firstRowFirstColumn="0" w:firstRowLastColumn="0" w:lastRowFirstColumn="0" w:lastRowLastColumn="0"/>
                  </w:pPr>
                  <w:r w:rsidRPr="0068114C">
                    <w:t>$11.</w:t>
                  </w:r>
                  <w:r>
                    <w:t>6</w:t>
                  </w:r>
                  <w:r w:rsidRPr="0068114C">
                    <w:t>0</w:t>
                  </w:r>
                </w:p>
              </w:tc>
            </w:tr>
            <w:tr w:rsidR="00820AB1" w:rsidRPr="0068114C" w14:paraId="5609868B" w14:textId="77777777" w:rsidTr="0054701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vAlign w:val="center"/>
                </w:tcPr>
                <w:p w14:paraId="543F1B90" w14:textId="77777777" w:rsidR="00820AB1" w:rsidRPr="0068114C" w:rsidRDefault="00820AB1" w:rsidP="00820AB1">
                  <w:pPr>
                    <w:pStyle w:val="ChartCopy"/>
                  </w:pPr>
                  <w:r w:rsidRPr="0068114C">
                    <w:t>$11.59</w:t>
                  </w:r>
                </w:p>
              </w:tc>
              <w:tc>
                <w:tcPr>
                  <w:tcW w:w="1701" w:type="dxa"/>
                  <w:tcBorders>
                    <w:top w:val="none" w:sz="0" w:space="0" w:color="auto"/>
                    <w:bottom w:val="none" w:sz="0" w:space="0" w:color="auto"/>
                  </w:tcBorders>
                  <w:vAlign w:val="center"/>
                </w:tcPr>
                <w:p w14:paraId="14113F2D" w14:textId="31F5518D"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820AB1">
                    <w:rPr>
                      <w:color w:val="0A0A0D"/>
                    </w:rPr>
                    <w:t>Round</w:t>
                  </w:r>
                  <w:r>
                    <w:rPr>
                      <w:color w:val="0A0A0D"/>
                    </w:rPr>
                    <w:t xml:space="preserve"> up</w:t>
                  </w:r>
                </w:p>
              </w:tc>
              <w:tc>
                <w:tcPr>
                  <w:tcW w:w="1701" w:type="dxa"/>
                  <w:tcBorders>
                    <w:top w:val="none" w:sz="0" w:space="0" w:color="auto"/>
                    <w:bottom w:val="none" w:sz="0" w:space="0" w:color="auto"/>
                    <w:right w:val="none" w:sz="0" w:space="0" w:color="auto"/>
                  </w:tcBorders>
                  <w:vAlign w:val="center"/>
                </w:tcPr>
                <w:p w14:paraId="74B16F58" w14:textId="6DDF1F68" w:rsidR="00820AB1" w:rsidRPr="0068114C" w:rsidRDefault="00820AB1" w:rsidP="00820AB1">
                  <w:pPr>
                    <w:pStyle w:val="ChartCopy"/>
                    <w:cnfStyle w:val="000000100000" w:firstRow="0" w:lastRow="0" w:firstColumn="0" w:lastColumn="0" w:oddVBand="0" w:evenVBand="0" w:oddHBand="1" w:evenHBand="0" w:firstRowFirstColumn="0" w:firstRowLastColumn="0" w:lastRowFirstColumn="0" w:lastRowLastColumn="0"/>
                  </w:pPr>
                  <w:r w:rsidRPr="0068114C">
                    <w:t>$11.</w:t>
                  </w:r>
                  <w:r>
                    <w:t>6</w:t>
                  </w:r>
                  <w:r w:rsidRPr="0068114C">
                    <w:t>0</w:t>
                  </w:r>
                </w:p>
              </w:tc>
            </w:tr>
          </w:tbl>
          <w:p w14:paraId="467B5AD6" w14:textId="77777777" w:rsidR="00820AB1" w:rsidRPr="0068114C" w:rsidRDefault="00820AB1" w:rsidP="00820AB1">
            <w:pPr>
              <w:pStyle w:val="Copy"/>
            </w:pPr>
          </w:p>
          <w:p w14:paraId="0F9D3AC8" w14:textId="77777777" w:rsidR="00C548B2" w:rsidRDefault="00820AB1" w:rsidP="00820AB1">
            <w:pPr>
              <w:pStyle w:val="NumberedList"/>
            </w:pPr>
            <w:r w:rsidRPr="0068114C">
              <w:t>When you get to the store, you see that the price for the game is $11.54 (including tax). How m</w:t>
            </w:r>
            <w:r>
              <w:t xml:space="preserve">uch will you pay for the game? </w:t>
            </w:r>
            <w:r w:rsidRPr="0068114C">
              <w:t>Did you have to round up or round down to the nearest nickel?</w:t>
            </w:r>
          </w:p>
          <w:p w14:paraId="10E552A0" w14:textId="23FB0B63" w:rsidR="00820AB1" w:rsidRPr="00820AB1" w:rsidRDefault="00820AB1" w:rsidP="00820AB1">
            <w:pPr>
              <w:pStyle w:val="Copy"/>
            </w:pPr>
            <w:r>
              <w:rPr>
                <w:i/>
                <w:iCs/>
                <w:lang w:val="en-US"/>
              </w:rPr>
              <w:t>I will owe $11.55.</w:t>
            </w:r>
            <w:r w:rsidRPr="00820AB1">
              <w:rPr>
                <w:i/>
                <w:iCs/>
                <w:lang w:val="en-US"/>
              </w:rPr>
              <w:t xml:space="preserve"> I had to round up to the nearest nickel.</w:t>
            </w:r>
          </w:p>
        </w:tc>
      </w:tr>
    </w:tbl>
    <w:p w14:paraId="20EF16E6" w14:textId="7A1744A4" w:rsidR="00820AB1" w:rsidRDefault="00820AB1">
      <w:pPr>
        <w:rPr>
          <w:rFonts w:ascii="Verdana" w:hAnsi="Verdana" w:cs="Arial"/>
          <w:sz w:val="36"/>
          <w:szCs w:val="36"/>
        </w:rPr>
      </w:pPr>
      <w:r>
        <w:rPr>
          <w:rFonts w:ascii="Verdana" w:hAnsi="Verdana" w:cs="Arial"/>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820AB1" w14:paraId="7D451259" w14:textId="77777777" w:rsidTr="00547017">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AEB3B0D" w14:textId="75DDD294" w:rsidR="00820AB1" w:rsidRPr="00ED7BE9" w:rsidRDefault="00820AB1" w:rsidP="00547017">
            <w:pPr>
              <w:pStyle w:val="AppendixName"/>
            </w:pPr>
            <w:r w:rsidRPr="00820AB1">
              <w:rPr>
                <w:lang w:val="en-US"/>
              </w:rPr>
              <w:t>Practise Making Change</w:t>
            </w:r>
          </w:p>
        </w:tc>
      </w:tr>
      <w:tr w:rsidR="00820AB1" w14:paraId="5C76F42D" w14:textId="77777777" w:rsidTr="00547017">
        <w:trPr>
          <w:trHeight w:val="11088"/>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F7DB190" w14:textId="13E357C4" w:rsidR="00820AB1" w:rsidRPr="00820AB1" w:rsidRDefault="00820AB1" w:rsidP="00C83690">
            <w:pPr>
              <w:pStyle w:val="Subhead"/>
            </w:pPr>
            <w:r>
              <w:rPr>
                <w:noProof/>
                <w:color w:val="FFFFFF" w:themeColor="background1"/>
                <w:sz w:val="36"/>
                <w:szCs w:val="36"/>
                <w:lang w:val="en-US"/>
              </w:rPr>
              <mc:AlternateContent>
                <mc:Choice Requires="wps">
                  <w:drawing>
                    <wp:anchor distT="0" distB="0" distL="114300" distR="114300" simplePos="0" relativeHeight="251763712" behindDoc="0" locked="0" layoutInCell="1" allowOverlap="1" wp14:anchorId="5A8244A7" wp14:editId="78C767A4">
                      <wp:simplePos x="0" y="0"/>
                      <wp:positionH relativeFrom="column">
                        <wp:posOffset>-170815</wp:posOffset>
                      </wp:positionH>
                      <wp:positionV relativeFrom="page">
                        <wp:posOffset>-1752727</wp:posOffset>
                      </wp:positionV>
                      <wp:extent cx="1413510" cy="3048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4089D6" w14:textId="77777777" w:rsidR="00820AB1" w:rsidRPr="00ED7BE9" w:rsidRDefault="00820AB1" w:rsidP="00820AB1">
                                  <w:pPr>
                                    <w:rPr>
                                      <w:rFonts w:ascii="Verdana" w:hAnsi="Verdana"/>
                                      <w:b/>
                                      <w:color w:val="54B948"/>
                                      <w:sz w:val="26"/>
                                      <w:szCs w:val="26"/>
                                      <w:lang w:val="en-CA"/>
                                    </w:rPr>
                                  </w:pPr>
                                  <w:r>
                                    <w:rPr>
                                      <w:rFonts w:ascii="Verdana" w:hAnsi="Verdana"/>
                                      <w:b/>
                                      <w:color w:val="54B948"/>
                                      <w:sz w:val="26"/>
                                      <w:szCs w:val="26"/>
                                      <w:lang w:val="en-CA"/>
                                    </w:rPr>
                                    <w:t>APPENDIX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244A7" id="Text Box 65" o:spid="_x0000_s1032" type="#_x0000_t202" style="position:absolute;margin-left:-13.45pt;margin-top:-137.95pt;width:111.3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" filled="f" stroked="f">
                      <v:textbox>
                        <w:txbxContent>
                          <w:p w14:paraId="0A4089D6" w14:textId="77777777" w:rsidR="00820AB1" w:rsidRPr="00ED7BE9" w:rsidRDefault="00820AB1" w:rsidP="00820AB1">
                            <w:pPr>
                              <w:rPr>
                                <w:rFonts w:ascii="Verdana" w:hAnsi="Verdana"/>
                                <w:b/>
                                <w:color w:val="54B948"/>
                                <w:sz w:val="26"/>
                                <w:szCs w:val="26"/>
                                <w:lang w:val="en-CA"/>
                              </w:rPr>
                            </w:pPr>
                            <w:r>
                              <w:rPr>
                                <w:rFonts w:ascii="Verdana" w:hAnsi="Verdana"/>
                                <w:b/>
                                <w:color w:val="54B948"/>
                                <w:sz w:val="26"/>
                                <w:szCs w:val="26"/>
                                <w:lang w:val="en-CA"/>
                              </w:rPr>
                              <w:t>APPENDIX C</w:t>
                            </w:r>
                          </w:p>
                        </w:txbxContent>
                      </v:textbox>
                      <w10:wrap anchory="page"/>
                    </v:shape>
                  </w:pict>
                </mc:Fallback>
              </mc:AlternateContent>
            </w:r>
            <w:r w:rsidRPr="00820AB1">
              <w:t>Round 1</w:t>
            </w:r>
          </w:p>
          <w:p w14:paraId="4411D0F5" w14:textId="2D914492" w:rsidR="00820AB1" w:rsidRPr="00820AB1" w:rsidRDefault="00820AB1" w:rsidP="00820AB1">
            <w:pPr>
              <w:pStyle w:val="AppendixLine"/>
            </w:pPr>
            <w:r w:rsidRPr="00820AB1">
              <w:t>Buyer’s name: __________________</w:t>
            </w:r>
            <w:r>
              <w:t xml:space="preserve">_                   </w:t>
            </w:r>
            <w:r w:rsidRPr="00820AB1">
              <w:t>Seller’s Name: ___________________</w:t>
            </w:r>
          </w:p>
          <w:p w14:paraId="7A8A135A" w14:textId="01D1819F" w:rsidR="00820AB1" w:rsidRPr="00820AB1" w:rsidRDefault="00820AB1" w:rsidP="00820AB1">
            <w:pPr>
              <w:pStyle w:val="Copy"/>
            </w:pPr>
            <w:r w:rsidRPr="00820AB1">
              <w:rPr>
                <w:noProof/>
                <w:lang w:val="en-US"/>
              </w:rPr>
              <mc:AlternateContent>
                <mc:Choice Requires="wps">
                  <w:drawing>
                    <wp:anchor distT="0" distB="0" distL="114300" distR="114300" simplePos="0" relativeHeight="251767808" behindDoc="0" locked="0" layoutInCell="1" allowOverlap="1" wp14:anchorId="46856F03" wp14:editId="14DFEA41">
                      <wp:simplePos x="0" y="0"/>
                      <wp:positionH relativeFrom="column">
                        <wp:posOffset>3352800</wp:posOffset>
                      </wp:positionH>
                      <wp:positionV relativeFrom="paragraph">
                        <wp:posOffset>114300</wp:posOffset>
                      </wp:positionV>
                      <wp:extent cx="2514600" cy="1252220"/>
                      <wp:effectExtent l="0" t="0" r="25400" b="17780"/>
                      <wp:wrapSquare wrapText="bothSides"/>
                      <wp:docPr id="74" name="Text Box 74"/>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02170326"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47E0826D" w14:textId="77777777" w:rsidR="00820AB1" w:rsidRPr="00C02CA8" w:rsidRDefault="00820AB1" w:rsidP="0000641D">
                                  <w:pPr>
                                    <w:pStyle w:val="IntroCopy"/>
                                  </w:pPr>
                                </w:p>
                                <w:p w14:paraId="0AF85D3B" w14:textId="77777777" w:rsidR="00820AB1" w:rsidRPr="00C02CA8" w:rsidRDefault="00820AB1" w:rsidP="0000641D">
                                  <w:pPr>
                                    <w:pStyle w:val="IntroCopy"/>
                                  </w:pPr>
                                  <w:r w:rsidRPr="00C02CA8">
                                    <w:t xml:space="preserve">Amount you owe: </w:t>
                                  </w:r>
                                  <w:r w:rsidRPr="00C02CA8">
                                    <w:tab/>
                                    <w:t>___________</w:t>
                                  </w:r>
                                </w:p>
                                <w:p w14:paraId="751D4B71" w14:textId="77777777" w:rsidR="00820AB1" w:rsidRPr="00C02CA8" w:rsidRDefault="00820AB1" w:rsidP="0000641D">
                                  <w:pPr>
                                    <w:pStyle w:val="IntroCopy"/>
                                  </w:pPr>
                                </w:p>
                                <w:p w14:paraId="7FE411ED" w14:textId="77777777" w:rsidR="00820AB1" w:rsidRPr="00C02CA8" w:rsidRDefault="00820AB1" w:rsidP="0000641D">
                                  <w:pPr>
                                    <w:pStyle w:val="IntroCopy"/>
                                  </w:pPr>
                                  <w:r>
                                    <w:t xml:space="preserve">Amount paid: </w:t>
                                  </w:r>
                                  <w:r>
                                    <w:tab/>
                                  </w:r>
                                  <w:r w:rsidRPr="00C02CA8">
                                    <w:t>___________</w:t>
                                  </w:r>
                                </w:p>
                                <w:p w14:paraId="6B90B63E" w14:textId="77777777" w:rsidR="00820AB1" w:rsidRPr="00C02CA8" w:rsidRDefault="00820AB1" w:rsidP="0000641D">
                                  <w:pPr>
                                    <w:pStyle w:val="IntroCopy"/>
                                  </w:pPr>
                                </w:p>
                                <w:p w14:paraId="29AC6030"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56F03" id="Text Box 74" o:spid="_x0000_s1033" type="#_x0000_t202" style="position:absolute;margin-left:264pt;margin-top:9pt;width:198pt;height:9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" fillcolor="white [3201]" strokecolor="#ffc000 [3207]" strokeweight="1pt">
                      <v:textbox>
                        <w:txbxContent>
                          <w:p w14:paraId="02170326"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47E0826D" w14:textId="77777777" w:rsidR="00820AB1" w:rsidRPr="00C02CA8" w:rsidRDefault="00820AB1" w:rsidP="0000641D">
                            <w:pPr>
                              <w:pStyle w:val="IntroCopy"/>
                            </w:pPr>
                          </w:p>
                          <w:p w14:paraId="0AF85D3B" w14:textId="77777777" w:rsidR="00820AB1" w:rsidRPr="00C02CA8" w:rsidRDefault="00820AB1" w:rsidP="0000641D">
                            <w:pPr>
                              <w:pStyle w:val="IntroCopy"/>
                            </w:pPr>
                            <w:r w:rsidRPr="00C02CA8">
                              <w:t xml:space="preserve">Amount you owe: </w:t>
                            </w:r>
                            <w:r w:rsidRPr="00C02CA8">
                              <w:tab/>
                              <w:t>___________</w:t>
                            </w:r>
                          </w:p>
                          <w:p w14:paraId="751D4B71" w14:textId="77777777" w:rsidR="00820AB1" w:rsidRPr="00C02CA8" w:rsidRDefault="00820AB1" w:rsidP="0000641D">
                            <w:pPr>
                              <w:pStyle w:val="IntroCopy"/>
                            </w:pPr>
                          </w:p>
                          <w:p w14:paraId="7FE411ED" w14:textId="77777777" w:rsidR="00820AB1" w:rsidRPr="00C02CA8" w:rsidRDefault="00820AB1" w:rsidP="0000641D">
                            <w:pPr>
                              <w:pStyle w:val="IntroCopy"/>
                            </w:pPr>
                            <w:r>
                              <w:t xml:space="preserve">Amount paid: </w:t>
                            </w:r>
                            <w:r>
                              <w:tab/>
                            </w:r>
                            <w:r w:rsidRPr="00C02CA8">
                              <w:t>___________</w:t>
                            </w:r>
                          </w:p>
                          <w:p w14:paraId="6B90B63E" w14:textId="77777777" w:rsidR="00820AB1" w:rsidRPr="00C02CA8" w:rsidRDefault="00820AB1" w:rsidP="0000641D">
                            <w:pPr>
                              <w:pStyle w:val="IntroCopy"/>
                            </w:pPr>
                          </w:p>
                          <w:p w14:paraId="29AC6030"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r w:rsidRPr="00820AB1">
              <w:rPr>
                <w:noProof/>
                <w:lang w:val="en-US"/>
              </w:rPr>
              <mc:AlternateContent>
                <mc:Choice Requires="wps">
                  <w:drawing>
                    <wp:anchor distT="0" distB="0" distL="114300" distR="114300" simplePos="0" relativeHeight="251765760" behindDoc="0" locked="0" layoutInCell="1" allowOverlap="1" wp14:anchorId="1D712333" wp14:editId="6D2A8AC4">
                      <wp:simplePos x="0" y="0"/>
                      <wp:positionH relativeFrom="column">
                        <wp:posOffset>0</wp:posOffset>
                      </wp:positionH>
                      <wp:positionV relativeFrom="paragraph">
                        <wp:posOffset>114300</wp:posOffset>
                      </wp:positionV>
                      <wp:extent cx="2514600" cy="1252220"/>
                      <wp:effectExtent l="0" t="0" r="25400" b="17780"/>
                      <wp:wrapSquare wrapText="bothSides"/>
                      <wp:docPr id="46" name="Text Box 46"/>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4F2C80F"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00F1D141" w14:textId="77777777" w:rsidR="00820AB1" w:rsidRPr="00C02CA8" w:rsidRDefault="00820AB1" w:rsidP="0000641D">
                                  <w:pPr>
                                    <w:pStyle w:val="IntroCopy"/>
                                  </w:pPr>
                                </w:p>
                                <w:p w14:paraId="57F54A02" w14:textId="77777777" w:rsidR="00820AB1" w:rsidRPr="00C02CA8" w:rsidRDefault="00820AB1" w:rsidP="0000641D">
                                  <w:pPr>
                                    <w:pStyle w:val="IntroCopy"/>
                                  </w:pPr>
                                  <w:r w:rsidRPr="00C02CA8">
                                    <w:t xml:space="preserve">Amount you owe: </w:t>
                                  </w:r>
                                  <w:r w:rsidRPr="00C02CA8">
                                    <w:tab/>
                                    <w:t>___________</w:t>
                                  </w:r>
                                </w:p>
                                <w:p w14:paraId="78250CAF" w14:textId="77777777" w:rsidR="00820AB1" w:rsidRPr="00C02CA8" w:rsidRDefault="00820AB1" w:rsidP="0000641D">
                                  <w:pPr>
                                    <w:pStyle w:val="IntroCopy"/>
                                  </w:pPr>
                                </w:p>
                                <w:p w14:paraId="406498B3" w14:textId="77777777" w:rsidR="00820AB1" w:rsidRPr="00C02CA8" w:rsidRDefault="00820AB1" w:rsidP="0000641D">
                                  <w:pPr>
                                    <w:pStyle w:val="IntroCopy"/>
                                  </w:pPr>
                                  <w:r>
                                    <w:t xml:space="preserve">Amount paid: </w:t>
                                  </w:r>
                                  <w:r>
                                    <w:tab/>
                                  </w:r>
                                  <w:r w:rsidRPr="00C02CA8">
                                    <w:t>___________</w:t>
                                  </w:r>
                                </w:p>
                                <w:p w14:paraId="6E42E012" w14:textId="77777777" w:rsidR="00820AB1" w:rsidRPr="00C02CA8" w:rsidRDefault="00820AB1" w:rsidP="0000641D">
                                  <w:pPr>
                                    <w:pStyle w:val="IntroCopy"/>
                                  </w:pPr>
                                </w:p>
                                <w:p w14:paraId="169AF29A"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r>
                                    <w:rPr>
                                      <w:noProof/>
                                      <w:lang w:val="en-US"/>
                                    </w:rPr>
                                    <w:drawing>
                                      <wp:inline distT="0" distB="0" distL="0" distR="0" wp14:anchorId="1E1D761C" wp14:editId="6B48C4FE">
                                        <wp:extent cx="2319020" cy="3478530"/>
                                        <wp:effectExtent l="0" t="0" r="0" b="127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5159AC53" w14:textId="77777777" w:rsidR="00820AB1" w:rsidRPr="00C02CA8" w:rsidRDefault="00820AB1" w:rsidP="0000641D">
                                  <w:pPr>
                                    <w:pStyle w:val="IntroCopy"/>
                                  </w:pPr>
                                </w:p>
                                <w:p w14:paraId="7834D6B3"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2333" id="Text Box 46" o:spid="_x0000_s1034" type="#_x0000_t202" style="position:absolute;margin-left:0;margin-top:9pt;width:198pt;height:98.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" fillcolor="white [3201]" strokecolor="#ffc000 [3207]" strokeweight="1pt">
                      <v:textbox>
                        <w:txbxContent>
                          <w:p w14:paraId="54F2C80F"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00F1D141" w14:textId="77777777" w:rsidR="00820AB1" w:rsidRPr="00C02CA8" w:rsidRDefault="00820AB1" w:rsidP="0000641D">
                            <w:pPr>
                              <w:pStyle w:val="IntroCopy"/>
                            </w:pPr>
                          </w:p>
                          <w:p w14:paraId="57F54A02" w14:textId="77777777" w:rsidR="00820AB1" w:rsidRPr="00C02CA8" w:rsidRDefault="00820AB1" w:rsidP="0000641D">
                            <w:pPr>
                              <w:pStyle w:val="IntroCopy"/>
                            </w:pPr>
                            <w:r w:rsidRPr="00C02CA8">
                              <w:t xml:space="preserve">Amount you owe: </w:t>
                            </w:r>
                            <w:r w:rsidRPr="00C02CA8">
                              <w:tab/>
                              <w:t>___________</w:t>
                            </w:r>
                          </w:p>
                          <w:p w14:paraId="78250CAF" w14:textId="77777777" w:rsidR="00820AB1" w:rsidRPr="00C02CA8" w:rsidRDefault="00820AB1" w:rsidP="0000641D">
                            <w:pPr>
                              <w:pStyle w:val="IntroCopy"/>
                            </w:pPr>
                          </w:p>
                          <w:p w14:paraId="406498B3" w14:textId="77777777" w:rsidR="00820AB1" w:rsidRPr="00C02CA8" w:rsidRDefault="00820AB1" w:rsidP="0000641D">
                            <w:pPr>
                              <w:pStyle w:val="IntroCopy"/>
                            </w:pPr>
                            <w:r>
                              <w:t xml:space="preserve">Amount paid: </w:t>
                            </w:r>
                            <w:r>
                              <w:tab/>
                            </w:r>
                            <w:r w:rsidRPr="00C02CA8">
                              <w:t>___________</w:t>
                            </w:r>
                          </w:p>
                          <w:p w14:paraId="6E42E012" w14:textId="77777777" w:rsidR="00820AB1" w:rsidRPr="00C02CA8" w:rsidRDefault="00820AB1" w:rsidP="0000641D">
                            <w:pPr>
                              <w:pStyle w:val="IntroCopy"/>
                            </w:pPr>
                          </w:p>
                          <w:p w14:paraId="169AF29A"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r>
                              <w:rPr>
                                <w:noProof/>
                                <w:lang w:val="en-US"/>
                              </w:rPr>
                              <w:drawing>
                                <wp:inline distT="0" distB="0" distL="0" distR="0" wp14:anchorId="1E1D761C" wp14:editId="6B48C4FE">
                                  <wp:extent cx="2319020" cy="3478530"/>
                                  <wp:effectExtent l="0" t="0" r="0" b="127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5159AC53" w14:textId="77777777" w:rsidR="00820AB1" w:rsidRPr="00C02CA8" w:rsidRDefault="00820AB1" w:rsidP="0000641D">
                            <w:pPr>
                              <w:pStyle w:val="IntroCopy"/>
                            </w:pPr>
                          </w:p>
                          <w:p w14:paraId="7834D6B3"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p>
          <w:p w14:paraId="1E15676C" w14:textId="39006B95" w:rsidR="00820AB1" w:rsidRPr="00820AB1" w:rsidRDefault="00820AB1" w:rsidP="00820AB1">
            <w:pPr>
              <w:pStyle w:val="Copy"/>
            </w:pPr>
          </w:p>
          <w:p w14:paraId="362D5A4D" w14:textId="2D25A328" w:rsidR="00820AB1" w:rsidRPr="00820AB1" w:rsidRDefault="00820AB1" w:rsidP="00820AB1">
            <w:pPr>
              <w:pStyle w:val="Copy"/>
            </w:pPr>
          </w:p>
          <w:p w14:paraId="04EDFB11" w14:textId="77777777" w:rsidR="00820AB1" w:rsidRPr="00820AB1" w:rsidRDefault="00820AB1" w:rsidP="00820AB1">
            <w:pPr>
              <w:pStyle w:val="Copy"/>
            </w:pPr>
          </w:p>
          <w:p w14:paraId="38C56C68" w14:textId="77777777" w:rsidR="00820AB1" w:rsidRPr="00820AB1" w:rsidRDefault="00820AB1" w:rsidP="00820AB1">
            <w:pPr>
              <w:pStyle w:val="Copy"/>
            </w:pPr>
          </w:p>
          <w:p w14:paraId="08DC9239" w14:textId="77777777" w:rsidR="00820AB1" w:rsidRPr="00820AB1" w:rsidRDefault="00820AB1" w:rsidP="00820AB1">
            <w:pPr>
              <w:pStyle w:val="Copy"/>
            </w:pPr>
          </w:p>
          <w:p w14:paraId="10E25047" w14:textId="77777777" w:rsidR="00820AB1" w:rsidRPr="00820AB1" w:rsidRDefault="00820AB1" w:rsidP="00820AB1">
            <w:pPr>
              <w:pStyle w:val="Copy"/>
            </w:pPr>
          </w:p>
          <w:p w14:paraId="455701EC" w14:textId="77777777" w:rsidR="00820AB1" w:rsidRPr="00820AB1" w:rsidRDefault="00820AB1" w:rsidP="00820AB1">
            <w:pPr>
              <w:pStyle w:val="Copy"/>
            </w:pPr>
            <w:r w:rsidRPr="00820AB1">
              <w:rPr>
                <w:noProof/>
                <w:lang w:val="en-US"/>
              </w:rPr>
              <mc:AlternateContent>
                <mc:Choice Requires="wps">
                  <w:drawing>
                    <wp:anchor distT="0" distB="0" distL="114300" distR="114300" simplePos="0" relativeHeight="251766784" behindDoc="0" locked="0" layoutInCell="1" allowOverlap="1" wp14:anchorId="3CAFF70C" wp14:editId="141A622A">
                      <wp:simplePos x="0" y="0"/>
                      <wp:positionH relativeFrom="column">
                        <wp:posOffset>0</wp:posOffset>
                      </wp:positionH>
                      <wp:positionV relativeFrom="paragraph">
                        <wp:posOffset>96520</wp:posOffset>
                      </wp:positionV>
                      <wp:extent cx="2514600" cy="1252220"/>
                      <wp:effectExtent l="0" t="0" r="25400" b="17780"/>
                      <wp:wrapSquare wrapText="bothSides"/>
                      <wp:docPr id="75" name="Text Box 75"/>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61BA46A6"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42352A3E" w14:textId="77777777" w:rsidR="00820AB1" w:rsidRPr="00C02CA8" w:rsidRDefault="00820AB1" w:rsidP="0000641D">
                                  <w:pPr>
                                    <w:pStyle w:val="IntroCopy"/>
                                  </w:pPr>
                                </w:p>
                                <w:p w14:paraId="0CA2617F" w14:textId="77777777" w:rsidR="00820AB1" w:rsidRPr="00C02CA8" w:rsidRDefault="00820AB1" w:rsidP="0000641D">
                                  <w:pPr>
                                    <w:pStyle w:val="IntroCopy"/>
                                  </w:pPr>
                                  <w:r w:rsidRPr="00C02CA8">
                                    <w:t xml:space="preserve">Amount you owe: </w:t>
                                  </w:r>
                                  <w:r w:rsidRPr="00C02CA8">
                                    <w:tab/>
                                    <w:t>___________</w:t>
                                  </w:r>
                                </w:p>
                                <w:p w14:paraId="4C82F7DD" w14:textId="77777777" w:rsidR="00820AB1" w:rsidRPr="00C02CA8" w:rsidRDefault="00820AB1" w:rsidP="0000641D">
                                  <w:pPr>
                                    <w:pStyle w:val="IntroCopy"/>
                                  </w:pPr>
                                </w:p>
                                <w:p w14:paraId="576BB200" w14:textId="77777777" w:rsidR="00820AB1" w:rsidRPr="00C02CA8" w:rsidRDefault="00820AB1" w:rsidP="0000641D">
                                  <w:pPr>
                                    <w:pStyle w:val="IntroCopy"/>
                                  </w:pPr>
                                  <w:r>
                                    <w:t xml:space="preserve">Amount paid: </w:t>
                                  </w:r>
                                  <w:r>
                                    <w:tab/>
                                  </w:r>
                                  <w:r w:rsidRPr="00C02CA8">
                                    <w:t>___________</w:t>
                                  </w:r>
                                </w:p>
                                <w:p w14:paraId="5998863C" w14:textId="77777777" w:rsidR="00820AB1" w:rsidRPr="00C02CA8" w:rsidRDefault="00820AB1" w:rsidP="0000641D">
                                  <w:pPr>
                                    <w:pStyle w:val="IntroCopy"/>
                                  </w:pPr>
                                </w:p>
                                <w:p w14:paraId="4B629CA3"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F70C" id="Text Box 75" o:spid="_x0000_s1035" type="#_x0000_t202" style="position:absolute;margin-left:0;margin-top:7.6pt;width:198pt;height:9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" fillcolor="white [3201]" strokecolor="#ffc000 [3207]" strokeweight="1pt">
                      <v:textbox>
                        <w:txbxContent>
                          <w:p w14:paraId="61BA46A6"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42352A3E" w14:textId="77777777" w:rsidR="00820AB1" w:rsidRPr="00C02CA8" w:rsidRDefault="00820AB1" w:rsidP="0000641D">
                            <w:pPr>
                              <w:pStyle w:val="IntroCopy"/>
                            </w:pPr>
                          </w:p>
                          <w:p w14:paraId="0CA2617F" w14:textId="77777777" w:rsidR="00820AB1" w:rsidRPr="00C02CA8" w:rsidRDefault="00820AB1" w:rsidP="0000641D">
                            <w:pPr>
                              <w:pStyle w:val="IntroCopy"/>
                            </w:pPr>
                            <w:r w:rsidRPr="00C02CA8">
                              <w:t xml:space="preserve">Amount you owe: </w:t>
                            </w:r>
                            <w:r w:rsidRPr="00C02CA8">
                              <w:tab/>
                              <w:t>___________</w:t>
                            </w:r>
                          </w:p>
                          <w:p w14:paraId="4C82F7DD" w14:textId="77777777" w:rsidR="00820AB1" w:rsidRPr="00C02CA8" w:rsidRDefault="00820AB1" w:rsidP="0000641D">
                            <w:pPr>
                              <w:pStyle w:val="IntroCopy"/>
                            </w:pPr>
                          </w:p>
                          <w:p w14:paraId="576BB200" w14:textId="77777777" w:rsidR="00820AB1" w:rsidRPr="00C02CA8" w:rsidRDefault="00820AB1" w:rsidP="0000641D">
                            <w:pPr>
                              <w:pStyle w:val="IntroCopy"/>
                            </w:pPr>
                            <w:r>
                              <w:t xml:space="preserve">Amount paid: </w:t>
                            </w:r>
                            <w:r>
                              <w:tab/>
                            </w:r>
                            <w:r w:rsidRPr="00C02CA8">
                              <w:t>___________</w:t>
                            </w:r>
                          </w:p>
                          <w:p w14:paraId="5998863C" w14:textId="77777777" w:rsidR="00820AB1" w:rsidRPr="00C02CA8" w:rsidRDefault="00820AB1" w:rsidP="0000641D">
                            <w:pPr>
                              <w:pStyle w:val="IntroCopy"/>
                            </w:pPr>
                          </w:p>
                          <w:p w14:paraId="4B629CA3"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p>
          <w:p w14:paraId="35F1866A" w14:textId="77777777" w:rsidR="00820AB1" w:rsidRPr="00820AB1" w:rsidRDefault="00820AB1" w:rsidP="00820AB1">
            <w:pPr>
              <w:pStyle w:val="Copy"/>
            </w:pPr>
          </w:p>
          <w:p w14:paraId="0DBE5585" w14:textId="2E9EFB61" w:rsidR="00820AB1" w:rsidRPr="00820AB1" w:rsidRDefault="00820AB1" w:rsidP="00820AB1">
            <w:pPr>
              <w:pStyle w:val="Copy"/>
            </w:pPr>
          </w:p>
          <w:p w14:paraId="12890FC8" w14:textId="4B463EBC" w:rsidR="00820AB1" w:rsidRPr="00820AB1" w:rsidRDefault="00820AB1" w:rsidP="00820AB1">
            <w:pPr>
              <w:pStyle w:val="Copy"/>
              <w:rPr>
                <w:b/>
              </w:rPr>
            </w:pPr>
          </w:p>
          <w:p w14:paraId="2F2F1D69" w14:textId="77777777" w:rsidR="00820AB1" w:rsidRPr="00820AB1" w:rsidRDefault="00820AB1" w:rsidP="00820AB1">
            <w:pPr>
              <w:pStyle w:val="Copy"/>
              <w:rPr>
                <w:b/>
              </w:rPr>
            </w:pPr>
          </w:p>
          <w:p w14:paraId="3D881000" w14:textId="77777777" w:rsidR="00820AB1" w:rsidRPr="00820AB1" w:rsidRDefault="00820AB1" w:rsidP="00820AB1">
            <w:pPr>
              <w:pStyle w:val="Copy"/>
              <w:rPr>
                <w:b/>
              </w:rPr>
            </w:pPr>
          </w:p>
          <w:p w14:paraId="27DA9516" w14:textId="3FCEDAEC" w:rsidR="00820AB1" w:rsidRPr="00820AB1" w:rsidRDefault="00820AB1" w:rsidP="00820AB1">
            <w:pPr>
              <w:pStyle w:val="Copy"/>
              <w:rPr>
                <w:b/>
              </w:rPr>
            </w:pPr>
          </w:p>
          <w:p w14:paraId="0796329B" w14:textId="478504DA" w:rsidR="00820AB1" w:rsidRPr="00820AB1" w:rsidRDefault="00820AB1" w:rsidP="00820AB1">
            <w:pPr>
              <w:pStyle w:val="Copy"/>
              <w:rPr>
                <w:b/>
              </w:rPr>
            </w:pPr>
            <w:r w:rsidRPr="00820AB1">
              <w:rPr>
                <w:noProof/>
                <w:lang w:val="en-US"/>
              </w:rPr>
              <mc:AlternateContent>
                <mc:Choice Requires="wps">
                  <w:drawing>
                    <wp:anchor distT="0" distB="0" distL="114300" distR="114300" simplePos="0" relativeHeight="251768832" behindDoc="0" locked="0" layoutInCell="1" allowOverlap="1" wp14:anchorId="736F4021" wp14:editId="53349A88">
                      <wp:simplePos x="0" y="0"/>
                      <wp:positionH relativeFrom="column">
                        <wp:posOffset>3352800</wp:posOffset>
                      </wp:positionH>
                      <wp:positionV relativeFrom="paragraph">
                        <wp:posOffset>-1339215</wp:posOffset>
                      </wp:positionV>
                      <wp:extent cx="2514600" cy="1252220"/>
                      <wp:effectExtent l="0" t="0" r="25400" b="17780"/>
                      <wp:wrapSquare wrapText="bothSides"/>
                      <wp:docPr id="59" name="Text Box 59"/>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21200830"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64E6CD49" w14:textId="77777777" w:rsidR="00820AB1" w:rsidRPr="00C02CA8" w:rsidRDefault="00820AB1" w:rsidP="0000641D">
                                  <w:pPr>
                                    <w:pStyle w:val="IntroCopy"/>
                                  </w:pPr>
                                </w:p>
                                <w:p w14:paraId="055E5E09" w14:textId="77777777" w:rsidR="00820AB1" w:rsidRPr="00C02CA8" w:rsidRDefault="00820AB1" w:rsidP="0000641D">
                                  <w:pPr>
                                    <w:pStyle w:val="IntroCopy"/>
                                  </w:pPr>
                                  <w:r w:rsidRPr="00C02CA8">
                                    <w:t xml:space="preserve">Amount you owe: </w:t>
                                  </w:r>
                                  <w:r w:rsidRPr="00C02CA8">
                                    <w:tab/>
                                    <w:t>___________</w:t>
                                  </w:r>
                                </w:p>
                                <w:p w14:paraId="104A440F" w14:textId="77777777" w:rsidR="00820AB1" w:rsidRPr="00C02CA8" w:rsidRDefault="00820AB1" w:rsidP="0000641D">
                                  <w:pPr>
                                    <w:pStyle w:val="IntroCopy"/>
                                  </w:pPr>
                                </w:p>
                                <w:p w14:paraId="0C219D30" w14:textId="77777777" w:rsidR="00820AB1" w:rsidRPr="00C02CA8" w:rsidRDefault="00820AB1" w:rsidP="0000641D">
                                  <w:pPr>
                                    <w:pStyle w:val="IntroCopy"/>
                                  </w:pPr>
                                  <w:r>
                                    <w:t xml:space="preserve">Amount paid: </w:t>
                                  </w:r>
                                  <w:r>
                                    <w:tab/>
                                  </w:r>
                                  <w:r w:rsidRPr="00C02CA8">
                                    <w:t>___________</w:t>
                                  </w:r>
                                </w:p>
                                <w:p w14:paraId="0097F496" w14:textId="77777777" w:rsidR="00820AB1" w:rsidRPr="00C02CA8" w:rsidRDefault="00820AB1" w:rsidP="0000641D">
                                  <w:pPr>
                                    <w:pStyle w:val="IntroCopy"/>
                                  </w:pPr>
                                </w:p>
                                <w:p w14:paraId="608ED02B"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4021" id="Text Box 59" o:spid="_x0000_s1036" type="#_x0000_t202" style="position:absolute;margin-left:264pt;margin-top:-105.4pt;width:198pt;height:98.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" fillcolor="white [3201]" strokecolor="#ffc000 [3207]" strokeweight="1pt">
                      <v:textbox>
                        <w:txbxContent>
                          <w:p w14:paraId="21200830"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64E6CD49" w14:textId="77777777" w:rsidR="00820AB1" w:rsidRPr="00C02CA8" w:rsidRDefault="00820AB1" w:rsidP="0000641D">
                            <w:pPr>
                              <w:pStyle w:val="IntroCopy"/>
                            </w:pPr>
                          </w:p>
                          <w:p w14:paraId="055E5E09" w14:textId="77777777" w:rsidR="00820AB1" w:rsidRPr="00C02CA8" w:rsidRDefault="00820AB1" w:rsidP="0000641D">
                            <w:pPr>
                              <w:pStyle w:val="IntroCopy"/>
                            </w:pPr>
                            <w:r w:rsidRPr="00C02CA8">
                              <w:t xml:space="preserve">Amount you owe: </w:t>
                            </w:r>
                            <w:r w:rsidRPr="00C02CA8">
                              <w:tab/>
                              <w:t>___________</w:t>
                            </w:r>
                          </w:p>
                          <w:p w14:paraId="104A440F" w14:textId="77777777" w:rsidR="00820AB1" w:rsidRPr="00C02CA8" w:rsidRDefault="00820AB1" w:rsidP="0000641D">
                            <w:pPr>
                              <w:pStyle w:val="IntroCopy"/>
                            </w:pPr>
                          </w:p>
                          <w:p w14:paraId="0C219D30" w14:textId="77777777" w:rsidR="00820AB1" w:rsidRPr="00C02CA8" w:rsidRDefault="00820AB1" w:rsidP="0000641D">
                            <w:pPr>
                              <w:pStyle w:val="IntroCopy"/>
                            </w:pPr>
                            <w:r>
                              <w:t xml:space="preserve">Amount paid: </w:t>
                            </w:r>
                            <w:r>
                              <w:tab/>
                            </w:r>
                            <w:r w:rsidRPr="00C02CA8">
                              <w:t>___________</w:t>
                            </w:r>
                          </w:p>
                          <w:p w14:paraId="0097F496" w14:textId="77777777" w:rsidR="00820AB1" w:rsidRPr="00C02CA8" w:rsidRDefault="00820AB1" w:rsidP="0000641D">
                            <w:pPr>
                              <w:pStyle w:val="IntroCopy"/>
                            </w:pPr>
                          </w:p>
                          <w:p w14:paraId="608ED02B"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p>
          <w:p w14:paraId="28200DF8" w14:textId="2B739197" w:rsidR="00820AB1" w:rsidRPr="00820AB1" w:rsidRDefault="00820AB1" w:rsidP="00C83690">
            <w:pPr>
              <w:pStyle w:val="Subhead"/>
            </w:pPr>
            <w:r w:rsidRPr="00820AB1">
              <w:t>Round 2</w:t>
            </w:r>
          </w:p>
          <w:p w14:paraId="70C4BCA1" w14:textId="537AA69A" w:rsidR="00820AB1" w:rsidRPr="00820AB1" w:rsidRDefault="00820AB1" w:rsidP="00820AB1">
            <w:pPr>
              <w:pStyle w:val="AppendixLine"/>
            </w:pPr>
            <w:r w:rsidRPr="00820AB1">
              <w:t>Buyer’s name: __________________</w:t>
            </w:r>
            <w:r>
              <w:t xml:space="preserve">_                   </w:t>
            </w:r>
            <w:r w:rsidRPr="00820AB1">
              <w:t>Seller’s Name: ___________________</w:t>
            </w:r>
          </w:p>
          <w:p w14:paraId="393C618B" w14:textId="6574815F" w:rsidR="00820AB1" w:rsidRPr="00820AB1" w:rsidRDefault="00820AB1" w:rsidP="00547017">
            <w:pPr>
              <w:pStyle w:val="Copy"/>
            </w:pPr>
            <w:r w:rsidRPr="00820AB1">
              <w:rPr>
                <w:noProof/>
                <w:lang w:val="en-US"/>
              </w:rPr>
              <mc:AlternateContent>
                <mc:Choice Requires="wps">
                  <w:drawing>
                    <wp:anchor distT="0" distB="0" distL="114300" distR="114300" simplePos="0" relativeHeight="251770880" behindDoc="0" locked="0" layoutInCell="1" allowOverlap="1" wp14:anchorId="59A04D8F" wp14:editId="241932DE">
                      <wp:simplePos x="0" y="0"/>
                      <wp:positionH relativeFrom="column">
                        <wp:posOffset>0</wp:posOffset>
                      </wp:positionH>
                      <wp:positionV relativeFrom="paragraph">
                        <wp:posOffset>109220</wp:posOffset>
                      </wp:positionV>
                      <wp:extent cx="2514600" cy="1252220"/>
                      <wp:effectExtent l="0" t="0" r="25400" b="17780"/>
                      <wp:wrapSquare wrapText="bothSides"/>
                      <wp:docPr id="80" name="Text Box 80"/>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4A92DC48"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7F19A353" w14:textId="77777777" w:rsidR="00820AB1" w:rsidRPr="00C02CA8" w:rsidRDefault="00820AB1" w:rsidP="0000641D">
                                  <w:pPr>
                                    <w:pStyle w:val="IntroCopy"/>
                                  </w:pPr>
                                </w:p>
                                <w:p w14:paraId="159B99F2" w14:textId="77777777" w:rsidR="00820AB1" w:rsidRPr="00C02CA8" w:rsidRDefault="00820AB1" w:rsidP="0000641D">
                                  <w:pPr>
                                    <w:pStyle w:val="IntroCopy"/>
                                  </w:pPr>
                                  <w:r w:rsidRPr="00C02CA8">
                                    <w:t xml:space="preserve">Amount you owe: </w:t>
                                  </w:r>
                                  <w:r w:rsidRPr="00C02CA8">
                                    <w:tab/>
                                    <w:t>___________</w:t>
                                  </w:r>
                                </w:p>
                                <w:p w14:paraId="0D6D96E2" w14:textId="77777777" w:rsidR="00820AB1" w:rsidRPr="00C02CA8" w:rsidRDefault="00820AB1" w:rsidP="0000641D">
                                  <w:pPr>
                                    <w:pStyle w:val="IntroCopy"/>
                                  </w:pPr>
                                </w:p>
                                <w:p w14:paraId="404217E5" w14:textId="77777777" w:rsidR="00820AB1" w:rsidRPr="00C02CA8" w:rsidRDefault="00820AB1" w:rsidP="0000641D">
                                  <w:pPr>
                                    <w:pStyle w:val="IntroCopy"/>
                                  </w:pPr>
                                  <w:r>
                                    <w:t xml:space="preserve">Amount paid: </w:t>
                                  </w:r>
                                  <w:r>
                                    <w:tab/>
                                  </w:r>
                                  <w:r w:rsidRPr="00C02CA8">
                                    <w:t>___________</w:t>
                                  </w:r>
                                </w:p>
                                <w:p w14:paraId="429B8415" w14:textId="77777777" w:rsidR="00820AB1" w:rsidRPr="00C02CA8" w:rsidRDefault="00820AB1" w:rsidP="0000641D">
                                  <w:pPr>
                                    <w:pStyle w:val="IntroCopy"/>
                                  </w:pPr>
                                </w:p>
                                <w:p w14:paraId="6326F5F0"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r>
                                    <w:rPr>
                                      <w:noProof/>
                                      <w:lang w:val="en-US"/>
                                    </w:rPr>
                                    <w:drawing>
                                      <wp:inline distT="0" distB="0" distL="0" distR="0" wp14:anchorId="6CE413A2" wp14:editId="04D21ED9">
                                        <wp:extent cx="2319020" cy="3478530"/>
                                        <wp:effectExtent l="0" t="0" r="0" b="127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68B5EFFF" w14:textId="77777777" w:rsidR="00820AB1" w:rsidRPr="00C02CA8" w:rsidRDefault="00820AB1" w:rsidP="0000641D">
                                  <w:pPr>
                                    <w:pStyle w:val="IntroCopy"/>
                                  </w:pPr>
                                </w:p>
                                <w:p w14:paraId="26C4F47C"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4D8F" id="Text Box 80" o:spid="_x0000_s1037" type="#_x0000_t202" style="position:absolute;margin-left:0;margin-top:8.6pt;width:198pt;height:9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" fillcolor="white [3201]" strokecolor="#ffc000 [3207]" strokeweight="1pt">
                      <v:textbox>
                        <w:txbxContent>
                          <w:p w14:paraId="4A92DC48"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7F19A353" w14:textId="77777777" w:rsidR="00820AB1" w:rsidRPr="00C02CA8" w:rsidRDefault="00820AB1" w:rsidP="0000641D">
                            <w:pPr>
                              <w:pStyle w:val="IntroCopy"/>
                            </w:pPr>
                          </w:p>
                          <w:p w14:paraId="159B99F2" w14:textId="77777777" w:rsidR="00820AB1" w:rsidRPr="00C02CA8" w:rsidRDefault="00820AB1" w:rsidP="0000641D">
                            <w:pPr>
                              <w:pStyle w:val="IntroCopy"/>
                            </w:pPr>
                            <w:r w:rsidRPr="00C02CA8">
                              <w:t xml:space="preserve">Amount you owe: </w:t>
                            </w:r>
                            <w:r w:rsidRPr="00C02CA8">
                              <w:tab/>
                              <w:t>___________</w:t>
                            </w:r>
                          </w:p>
                          <w:p w14:paraId="0D6D96E2" w14:textId="77777777" w:rsidR="00820AB1" w:rsidRPr="00C02CA8" w:rsidRDefault="00820AB1" w:rsidP="0000641D">
                            <w:pPr>
                              <w:pStyle w:val="IntroCopy"/>
                            </w:pPr>
                          </w:p>
                          <w:p w14:paraId="404217E5" w14:textId="77777777" w:rsidR="00820AB1" w:rsidRPr="00C02CA8" w:rsidRDefault="00820AB1" w:rsidP="0000641D">
                            <w:pPr>
                              <w:pStyle w:val="IntroCopy"/>
                            </w:pPr>
                            <w:r>
                              <w:t xml:space="preserve">Amount paid: </w:t>
                            </w:r>
                            <w:r>
                              <w:tab/>
                            </w:r>
                            <w:r w:rsidRPr="00C02CA8">
                              <w:t>___________</w:t>
                            </w:r>
                          </w:p>
                          <w:p w14:paraId="429B8415" w14:textId="77777777" w:rsidR="00820AB1" w:rsidRPr="00C02CA8" w:rsidRDefault="00820AB1" w:rsidP="0000641D">
                            <w:pPr>
                              <w:pStyle w:val="IntroCopy"/>
                            </w:pPr>
                          </w:p>
                          <w:p w14:paraId="6326F5F0"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r>
                              <w:rPr>
                                <w:noProof/>
                                <w:lang w:val="en-US"/>
                              </w:rPr>
                              <w:drawing>
                                <wp:inline distT="0" distB="0" distL="0" distR="0" wp14:anchorId="6CE413A2" wp14:editId="04D21ED9">
                                  <wp:extent cx="2319020" cy="3478530"/>
                                  <wp:effectExtent l="0" t="0" r="0" b="127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020" cy="3478530"/>
                                          </a:xfrm>
                                          <a:prstGeom prst="rect">
                                            <a:avLst/>
                                          </a:prstGeom>
                                          <a:noFill/>
                                          <a:ln>
                                            <a:noFill/>
                                          </a:ln>
                                        </pic:spPr>
                                      </pic:pic>
                                    </a:graphicData>
                                  </a:graphic>
                                </wp:inline>
                              </w:drawing>
                            </w:r>
                            <w:r>
                              <w:tab/>
                            </w:r>
                            <w:r w:rsidRPr="00C02CA8">
                              <w:t>___________</w:t>
                            </w:r>
                          </w:p>
                          <w:p w14:paraId="68B5EFFF" w14:textId="77777777" w:rsidR="00820AB1" w:rsidRPr="00C02CA8" w:rsidRDefault="00820AB1" w:rsidP="0000641D">
                            <w:pPr>
                              <w:pStyle w:val="IntroCopy"/>
                            </w:pPr>
                          </w:p>
                          <w:p w14:paraId="26C4F47C"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r w:rsidRPr="00820AB1">
              <w:rPr>
                <w:noProof/>
                <w:lang w:val="en-US"/>
              </w:rPr>
              <mc:AlternateContent>
                <mc:Choice Requires="wps">
                  <w:drawing>
                    <wp:anchor distT="0" distB="0" distL="114300" distR="114300" simplePos="0" relativeHeight="251771904" behindDoc="0" locked="0" layoutInCell="1" allowOverlap="1" wp14:anchorId="3A95F7C2" wp14:editId="75C131DB">
                      <wp:simplePos x="0" y="0"/>
                      <wp:positionH relativeFrom="column">
                        <wp:posOffset>0</wp:posOffset>
                      </wp:positionH>
                      <wp:positionV relativeFrom="paragraph">
                        <wp:posOffset>1527810</wp:posOffset>
                      </wp:positionV>
                      <wp:extent cx="2514600" cy="1252220"/>
                      <wp:effectExtent l="0" t="0" r="25400" b="17780"/>
                      <wp:wrapSquare wrapText="bothSides"/>
                      <wp:docPr id="81" name="Text Box 81"/>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0BF61B04"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7B77140F" w14:textId="77777777" w:rsidR="00820AB1" w:rsidRPr="00C02CA8" w:rsidRDefault="00820AB1" w:rsidP="0000641D">
                                  <w:pPr>
                                    <w:pStyle w:val="IntroCopy"/>
                                  </w:pPr>
                                </w:p>
                                <w:p w14:paraId="224978B7" w14:textId="77777777" w:rsidR="00820AB1" w:rsidRPr="00C02CA8" w:rsidRDefault="00820AB1" w:rsidP="0000641D">
                                  <w:pPr>
                                    <w:pStyle w:val="IntroCopy"/>
                                  </w:pPr>
                                  <w:r w:rsidRPr="00C02CA8">
                                    <w:t xml:space="preserve">Amount you owe: </w:t>
                                  </w:r>
                                  <w:r w:rsidRPr="00C02CA8">
                                    <w:tab/>
                                    <w:t>___________</w:t>
                                  </w:r>
                                </w:p>
                                <w:p w14:paraId="77A8C24B" w14:textId="77777777" w:rsidR="00820AB1" w:rsidRPr="00C02CA8" w:rsidRDefault="00820AB1" w:rsidP="0000641D">
                                  <w:pPr>
                                    <w:pStyle w:val="IntroCopy"/>
                                  </w:pPr>
                                </w:p>
                                <w:p w14:paraId="2032B1D5" w14:textId="77777777" w:rsidR="00820AB1" w:rsidRPr="00C02CA8" w:rsidRDefault="00820AB1" w:rsidP="0000641D">
                                  <w:pPr>
                                    <w:pStyle w:val="IntroCopy"/>
                                  </w:pPr>
                                  <w:r>
                                    <w:t xml:space="preserve">Amount paid: </w:t>
                                  </w:r>
                                  <w:r>
                                    <w:tab/>
                                  </w:r>
                                  <w:r w:rsidRPr="00C02CA8">
                                    <w:t>___________</w:t>
                                  </w:r>
                                </w:p>
                                <w:p w14:paraId="53DCF226" w14:textId="77777777" w:rsidR="00820AB1" w:rsidRPr="00C02CA8" w:rsidRDefault="00820AB1" w:rsidP="0000641D">
                                  <w:pPr>
                                    <w:pStyle w:val="IntroCopy"/>
                                  </w:pPr>
                                </w:p>
                                <w:p w14:paraId="5E42775E"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5F7C2" id="Text Box 81" o:spid="_x0000_s1038" type="#_x0000_t202" style="position:absolute;margin-left:0;margin-top:120.3pt;width:198pt;height:9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" fillcolor="white [3201]" strokecolor="#ffc000 [3207]" strokeweight="1pt">
                      <v:textbox>
                        <w:txbxContent>
                          <w:p w14:paraId="0BF61B04"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7B77140F" w14:textId="77777777" w:rsidR="00820AB1" w:rsidRPr="00C02CA8" w:rsidRDefault="00820AB1" w:rsidP="0000641D">
                            <w:pPr>
                              <w:pStyle w:val="IntroCopy"/>
                            </w:pPr>
                          </w:p>
                          <w:p w14:paraId="224978B7" w14:textId="77777777" w:rsidR="00820AB1" w:rsidRPr="00C02CA8" w:rsidRDefault="00820AB1" w:rsidP="0000641D">
                            <w:pPr>
                              <w:pStyle w:val="IntroCopy"/>
                            </w:pPr>
                            <w:r w:rsidRPr="00C02CA8">
                              <w:t xml:space="preserve">Amount you owe: </w:t>
                            </w:r>
                            <w:r w:rsidRPr="00C02CA8">
                              <w:tab/>
                              <w:t>___________</w:t>
                            </w:r>
                          </w:p>
                          <w:p w14:paraId="77A8C24B" w14:textId="77777777" w:rsidR="00820AB1" w:rsidRPr="00C02CA8" w:rsidRDefault="00820AB1" w:rsidP="0000641D">
                            <w:pPr>
                              <w:pStyle w:val="IntroCopy"/>
                            </w:pPr>
                          </w:p>
                          <w:p w14:paraId="2032B1D5" w14:textId="77777777" w:rsidR="00820AB1" w:rsidRPr="00C02CA8" w:rsidRDefault="00820AB1" w:rsidP="0000641D">
                            <w:pPr>
                              <w:pStyle w:val="IntroCopy"/>
                            </w:pPr>
                            <w:r>
                              <w:t xml:space="preserve">Amount paid: </w:t>
                            </w:r>
                            <w:r>
                              <w:tab/>
                            </w:r>
                            <w:r w:rsidRPr="00C02CA8">
                              <w:t>___________</w:t>
                            </w:r>
                          </w:p>
                          <w:p w14:paraId="53DCF226" w14:textId="77777777" w:rsidR="00820AB1" w:rsidRPr="00C02CA8" w:rsidRDefault="00820AB1" w:rsidP="0000641D">
                            <w:pPr>
                              <w:pStyle w:val="IntroCopy"/>
                            </w:pPr>
                          </w:p>
                          <w:p w14:paraId="5E42775E"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r w:rsidRPr="00820AB1">
              <w:rPr>
                <w:noProof/>
                <w:lang w:val="en-US"/>
              </w:rPr>
              <mc:AlternateContent>
                <mc:Choice Requires="wps">
                  <w:drawing>
                    <wp:anchor distT="0" distB="0" distL="114300" distR="114300" simplePos="0" relativeHeight="251772928" behindDoc="0" locked="0" layoutInCell="1" allowOverlap="1" wp14:anchorId="326A209E" wp14:editId="0FA29C24">
                      <wp:simplePos x="0" y="0"/>
                      <wp:positionH relativeFrom="column">
                        <wp:posOffset>3352800</wp:posOffset>
                      </wp:positionH>
                      <wp:positionV relativeFrom="paragraph">
                        <wp:posOffset>109220</wp:posOffset>
                      </wp:positionV>
                      <wp:extent cx="2514600" cy="1252220"/>
                      <wp:effectExtent l="0" t="0" r="25400" b="17780"/>
                      <wp:wrapSquare wrapText="bothSides"/>
                      <wp:docPr id="82" name="Text Box 82"/>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36EA29A4"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504C3FE9" w14:textId="77777777" w:rsidR="00820AB1" w:rsidRPr="00C02CA8" w:rsidRDefault="00820AB1" w:rsidP="0000641D">
                                  <w:pPr>
                                    <w:pStyle w:val="IntroCopy"/>
                                  </w:pPr>
                                </w:p>
                                <w:p w14:paraId="183CA47D" w14:textId="77777777" w:rsidR="00820AB1" w:rsidRPr="00C02CA8" w:rsidRDefault="00820AB1" w:rsidP="0000641D">
                                  <w:pPr>
                                    <w:pStyle w:val="IntroCopy"/>
                                  </w:pPr>
                                  <w:r w:rsidRPr="00C02CA8">
                                    <w:t xml:space="preserve">Amount you owe: </w:t>
                                  </w:r>
                                  <w:r w:rsidRPr="00C02CA8">
                                    <w:tab/>
                                    <w:t>___________</w:t>
                                  </w:r>
                                </w:p>
                                <w:p w14:paraId="697F16E4" w14:textId="77777777" w:rsidR="00820AB1" w:rsidRPr="00C02CA8" w:rsidRDefault="00820AB1" w:rsidP="0000641D">
                                  <w:pPr>
                                    <w:pStyle w:val="IntroCopy"/>
                                  </w:pPr>
                                </w:p>
                                <w:p w14:paraId="4B9E0D9B" w14:textId="77777777" w:rsidR="00820AB1" w:rsidRPr="00C02CA8" w:rsidRDefault="00820AB1" w:rsidP="0000641D">
                                  <w:pPr>
                                    <w:pStyle w:val="IntroCopy"/>
                                  </w:pPr>
                                  <w:r>
                                    <w:t xml:space="preserve">Amount paid: </w:t>
                                  </w:r>
                                  <w:r>
                                    <w:tab/>
                                  </w:r>
                                  <w:r w:rsidRPr="00C02CA8">
                                    <w:t>___________</w:t>
                                  </w:r>
                                </w:p>
                                <w:p w14:paraId="097CD8EA" w14:textId="77777777" w:rsidR="00820AB1" w:rsidRPr="00C02CA8" w:rsidRDefault="00820AB1" w:rsidP="0000641D">
                                  <w:pPr>
                                    <w:pStyle w:val="IntroCopy"/>
                                  </w:pPr>
                                </w:p>
                                <w:p w14:paraId="159A482D"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A209E" id="Text Box 82" o:spid="_x0000_s1039" type="#_x0000_t202" style="position:absolute;margin-left:264pt;margin-top:8.6pt;width:198pt;height:9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" fillcolor="white [3201]" strokecolor="#ffc000 [3207]" strokeweight="1pt">
                      <v:textbox>
                        <w:txbxContent>
                          <w:p w14:paraId="36EA29A4"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504C3FE9" w14:textId="77777777" w:rsidR="00820AB1" w:rsidRPr="00C02CA8" w:rsidRDefault="00820AB1" w:rsidP="0000641D">
                            <w:pPr>
                              <w:pStyle w:val="IntroCopy"/>
                            </w:pPr>
                          </w:p>
                          <w:p w14:paraId="183CA47D" w14:textId="77777777" w:rsidR="00820AB1" w:rsidRPr="00C02CA8" w:rsidRDefault="00820AB1" w:rsidP="0000641D">
                            <w:pPr>
                              <w:pStyle w:val="IntroCopy"/>
                            </w:pPr>
                            <w:r w:rsidRPr="00C02CA8">
                              <w:t xml:space="preserve">Amount you owe: </w:t>
                            </w:r>
                            <w:r w:rsidRPr="00C02CA8">
                              <w:tab/>
                              <w:t>___________</w:t>
                            </w:r>
                          </w:p>
                          <w:p w14:paraId="697F16E4" w14:textId="77777777" w:rsidR="00820AB1" w:rsidRPr="00C02CA8" w:rsidRDefault="00820AB1" w:rsidP="0000641D">
                            <w:pPr>
                              <w:pStyle w:val="IntroCopy"/>
                            </w:pPr>
                          </w:p>
                          <w:p w14:paraId="4B9E0D9B" w14:textId="77777777" w:rsidR="00820AB1" w:rsidRPr="00C02CA8" w:rsidRDefault="00820AB1" w:rsidP="0000641D">
                            <w:pPr>
                              <w:pStyle w:val="IntroCopy"/>
                            </w:pPr>
                            <w:r>
                              <w:t xml:space="preserve">Amount paid: </w:t>
                            </w:r>
                            <w:r>
                              <w:tab/>
                            </w:r>
                            <w:r w:rsidRPr="00C02CA8">
                              <w:t>___________</w:t>
                            </w:r>
                          </w:p>
                          <w:p w14:paraId="097CD8EA" w14:textId="77777777" w:rsidR="00820AB1" w:rsidRPr="00C02CA8" w:rsidRDefault="00820AB1" w:rsidP="0000641D">
                            <w:pPr>
                              <w:pStyle w:val="IntroCopy"/>
                            </w:pPr>
                          </w:p>
                          <w:p w14:paraId="159A482D"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r w:rsidRPr="00820AB1">
              <w:rPr>
                <w:noProof/>
                <w:lang w:val="en-US"/>
              </w:rPr>
              <mc:AlternateContent>
                <mc:Choice Requires="wps">
                  <w:drawing>
                    <wp:anchor distT="0" distB="0" distL="114300" distR="114300" simplePos="0" relativeHeight="251773952" behindDoc="0" locked="0" layoutInCell="1" allowOverlap="1" wp14:anchorId="2EFF875F" wp14:editId="6C4CD509">
                      <wp:simplePos x="0" y="0"/>
                      <wp:positionH relativeFrom="column">
                        <wp:posOffset>3352800</wp:posOffset>
                      </wp:positionH>
                      <wp:positionV relativeFrom="paragraph">
                        <wp:posOffset>1527810</wp:posOffset>
                      </wp:positionV>
                      <wp:extent cx="2514600" cy="1252220"/>
                      <wp:effectExtent l="0" t="0" r="25400" b="17780"/>
                      <wp:wrapSquare wrapText="bothSides"/>
                      <wp:docPr id="83" name="Text Box 83"/>
                      <wp:cNvGraphicFramePr/>
                      <a:graphic xmlns:a="http://schemas.openxmlformats.org/drawingml/2006/main">
                        <a:graphicData uri="http://schemas.microsoft.com/office/word/2010/wordprocessingShape">
                          <wps:wsp>
                            <wps:cNvSpPr txBox="1"/>
                            <wps:spPr>
                              <a:xfrm>
                                <a:off x="0" y="0"/>
                                <a:ext cx="2514600" cy="125222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5ACF9E8B"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6A021D2D" w14:textId="77777777" w:rsidR="00820AB1" w:rsidRPr="00C02CA8" w:rsidRDefault="00820AB1" w:rsidP="0000641D">
                                  <w:pPr>
                                    <w:pStyle w:val="IntroCopy"/>
                                  </w:pPr>
                                </w:p>
                                <w:p w14:paraId="6E2629A7" w14:textId="77777777" w:rsidR="00820AB1" w:rsidRPr="00C02CA8" w:rsidRDefault="00820AB1" w:rsidP="0000641D">
                                  <w:pPr>
                                    <w:pStyle w:val="IntroCopy"/>
                                  </w:pPr>
                                  <w:r w:rsidRPr="00C02CA8">
                                    <w:t xml:space="preserve">Amount you owe: </w:t>
                                  </w:r>
                                  <w:r w:rsidRPr="00C02CA8">
                                    <w:tab/>
                                    <w:t>___________</w:t>
                                  </w:r>
                                </w:p>
                                <w:p w14:paraId="4918D17F" w14:textId="77777777" w:rsidR="00820AB1" w:rsidRPr="00C02CA8" w:rsidRDefault="00820AB1" w:rsidP="0000641D">
                                  <w:pPr>
                                    <w:pStyle w:val="IntroCopy"/>
                                  </w:pPr>
                                </w:p>
                                <w:p w14:paraId="5829C948" w14:textId="77777777" w:rsidR="00820AB1" w:rsidRPr="00C02CA8" w:rsidRDefault="00820AB1" w:rsidP="0000641D">
                                  <w:pPr>
                                    <w:pStyle w:val="IntroCopy"/>
                                  </w:pPr>
                                  <w:r>
                                    <w:t xml:space="preserve">Amount paid: </w:t>
                                  </w:r>
                                  <w:r>
                                    <w:tab/>
                                  </w:r>
                                  <w:r w:rsidRPr="00C02CA8">
                                    <w:t>___________</w:t>
                                  </w:r>
                                </w:p>
                                <w:p w14:paraId="561BA852" w14:textId="77777777" w:rsidR="00820AB1" w:rsidRPr="00C02CA8" w:rsidRDefault="00820AB1" w:rsidP="0000641D">
                                  <w:pPr>
                                    <w:pStyle w:val="IntroCopy"/>
                                  </w:pPr>
                                </w:p>
                                <w:p w14:paraId="7E153178"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875F" id="Text Box 83" o:spid="_x0000_s1040" type="#_x0000_t202" style="position:absolute;margin-left:264pt;margin-top:120.3pt;width:198pt;height:9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" fillcolor="white [3201]" strokecolor="#ffc000 [3207]" strokeweight="1pt">
                      <v:textbox>
                        <w:txbxContent>
                          <w:p w14:paraId="5ACF9E8B" w14:textId="77777777" w:rsidR="00820AB1" w:rsidRPr="00C02CA8" w:rsidRDefault="00820AB1" w:rsidP="0000641D">
                            <w:pPr>
                              <w:pStyle w:val="IntroCopy"/>
                            </w:pPr>
                            <w:r w:rsidRPr="00C02CA8">
                              <w:t xml:space="preserve">Price: </w:t>
                            </w:r>
                            <w:r w:rsidRPr="00C02CA8">
                              <w:tab/>
                            </w:r>
                            <w:r w:rsidRPr="00C02CA8">
                              <w:tab/>
                            </w:r>
                            <w:r w:rsidRPr="00C02CA8">
                              <w:tab/>
                              <w:t>___________</w:t>
                            </w:r>
                          </w:p>
                          <w:p w14:paraId="6A021D2D" w14:textId="77777777" w:rsidR="00820AB1" w:rsidRPr="00C02CA8" w:rsidRDefault="00820AB1" w:rsidP="0000641D">
                            <w:pPr>
                              <w:pStyle w:val="IntroCopy"/>
                            </w:pPr>
                          </w:p>
                          <w:p w14:paraId="6E2629A7" w14:textId="77777777" w:rsidR="00820AB1" w:rsidRPr="00C02CA8" w:rsidRDefault="00820AB1" w:rsidP="0000641D">
                            <w:pPr>
                              <w:pStyle w:val="IntroCopy"/>
                            </w:pPr>
                            <w:r w:rsidRPr="00C02CA8">
                              <w:t xml:space="preserve">Amount you owe: </w:t>
                            </w:r>
                            <w:r w:rsidRPr="00C02CA8">
                              <w:tab/>
                              <w:t>___________</w:t>
                            </w:r>
                          </w:p>
                          <w:p w14:paraId="4918D17F" w14:textId="77777777" w:rsidR="00820AB1" w:rsidRPr="00C02CA8" w:rsidRDefault="00820AB1" w:rsidP="0000641D">
                            <w:pPr>
                              <w:pStyle w:val="IntroCopy"/>
                            </w:pPr>
                          </w:p>
                          <w:p w14:paraId="5829C948" w14:textId="77777777" w:rsidR="00820AB1" w:rsidRPr="00C02CA8" w:rsidRDefault="00820AB1" w:rsidP="0000641D">
                            <w:pPr>
                              <w:pStyle w:val="IntroCopy"/>
                            </w:pPr>
                            <w:r>
                              <w:t xml:space="preserve">Amount paid: </w:t>
                            </w:r>
                            <w:r>
                              <w:tab/>
                            </w:r>
                            <w:r w:rsidRPr="00C02CA8">
                              <w:t>___________</w:t>
                            </w:r>
                          </w:p>
                          <w:p w14:paraId="561BA852" w14:textId="77777777" w:rsidR="00820AB1" w:rsidRPr="00C02CA8" w:rsidRDefault="00820AB1" w:rsidP="0000641D">
                            <w:pPr>
                              <w:pStyle w:val="IntroCopy"/>
                            </w:pPr>
                          </w:p>
                          <w:p w14:paraId="7E153178" w14:textId="77777777" w:rsidR="00820AB1" w:rsidRPr="00C02CA8" w:rsidRDefault="00820AB1" w:rsidP="0000641D">
                            <w:pPr>
                              <w:pStyle w:val="IntroCopy"/>
                            </w:pPr>
                            <w:r w:rsidRPr="00C02CA8">
                              <w:t xml:space="preserve">Change: </w:t>
                            </w:r>
                            <w:r w:rsidRPr="00C02CA8">
                              <w:tab/>
                            </w:r>
                            <w:r w:rsidRPr="00C02CA8">
                              <w:tab/>
                            </w:r>
                            <w:r w:rsidRPr="00C02CA8">
                              <w:softHyphen/>
                              <w:t>___________</w:t>
                            </w:r>
                          </w:p>
                        </w:txbxContent>
                      </v:textbox>
                      <w10:wrap type="square"/>
                    </v:shape>
                  </w:pict>
                </mc:Fallback>
              </mc:AlternateContent>
            </w:r>
          </w:p>
        </w:tc>
      </w:tr>
    </w:tbl>
    <w:p w14:paraId="0ADFC4AC" w14:textId="1259FA96" w:rsidR="00577745" w:rsidRPr="00577745" w:rsidRDefault="00BA1E29" w:rsidP="00437CE6">
      <w:pPr>
        <w:rPr>
          <w:rFonts w:ascii="Verdana" w:hAnsi="Verdana" w:cs="Arial"/>
          <w:sz w:val="36"/>
          <w:szCs w:val="36"/>
        </w:rPr>
      </w:pPr>
      <w:r>
        <w:rPr>
          <w:rFonts w:ascii="Verdana" w:hAnsi="Verdana" w:cs="Arial"/>
          <w:noProof/>
          <w:color w:val="FFFFFF" w:themeColor="background1"/>
          <w:sz w:val="36"/>
          <w:szCs w:val="36"/>
        </w:rPr>
        <mc:AlternateContent>
          <mc:Choice Requires="wps">
            <w:drawing>
              <wp:anchor distT="0" distB="0" distL="114300" distR="114300" simplePos="0" relativeHeight="251701248" behindDoc="0" locked="0" layoutInCell="1" allowOverlap="1" wp14:anchorId="33819466" wp14:editId="5A95B0CE">
                <wp:simplePos x="0" y="0"/>
                <wp:positionH relativeFrom="column">
                  <wp:posOffset>0</wp:posOffset>
                </wp:positionH>
                <wp:positionV relativeFrom="page">
                  <wp:posOffset>118354</wp:posOffset>
                </wp:positionV>
                <wp:extent cx="1413510" cy="304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9FF21B" w14:textId="2EE299DB" w:rsidR="00BA1E29" w:rsidRPr="00ED7BE9" w:rsidRDefault="00BA1E29" w:rsidP="00BA1E29">
                            <w:pPr>
                              <w:rPr>
                                <w:rFonts w:ascii="Verdana" w:hAnsi="Verdana"/>
                                <w:b/>
                                <w:color w:val="54B948"/>
                                <w:sz w:val="26"/>
                                <w:szCs w:val="26"/>
                                <w:lang w:val="en-CA"/>
                              </w:rPr>
                            </w:pPr>
                            <w:r>
                              <w:rPr>
                                <w:rFonts w:ascii="Verdana" w:hAnsi="Verdana"/>
                                <w:b/>
                                <w:color w:val="54B948"/>
                                <w:sz w:val="26"/>
                                <w:szCs w:val="26"/>
                                <w:lang w:val="en-CA"/>
                              </w:rPr>
                              <w:t>A</w:t>
                            </w:r>
                            <w:r w:rsidR="00222A12">
                              <w:rPr>
                                <w:rFonts w:ascii="Verdana" w:hAnsi="Verdana"/>
                                <w:b/>
                                <w:color w:val="54B948"/>
                                <w:sz w:val="26"/>
                                <w:szCs w:val="26"/>
                                <w:lang w:val="en-CA"/>
                              </w:rPr>
                              <w:t xml:space="preserve">PPENDIX </w:t>
                            </w:r>
                            <w:r w:rsidR="00820AB1">
                              <w:rPr>
                                <w:rFonts w:ascii="Verdana" w:hAnsi="Verdana"/>
                                <w:b/>
                                <w:color w:val="54B948"/>
                                <w:sz w:val="26"/>
                                <w:szCs w:val="26"/>
                                <w:lang w:val="en-CA"/>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19466" id="Text Box 16" o:spid="_x0000_s1041" type="#_x0000_t202" style="position:absolute;margin-left:0;margin-top:9.3pt;width:111.3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" filled="f" stroked="f">
                <v:textbox>
                  <w:txbxContent>
                    <w:p w14:paraId="709FF21B" w14:textId="2EE299DB" w:rsidR="00BA1E29" w:rsidRPr="00ED7BE9" w:rsidRDefault="00BA1E29" w:rsidP="00BA1E29">
                      <w:pPr>
                        <w:rPr>
                          <w:rFonts w:ascii="Verdana" w:hAnsi="Verdana"/>
                          <w:b/>
                          <w:color w:val="54B948"/>
                          <w:sz w:val="26"/>
                          <w:szCs w:val="26"/>
                          <w:lang w:val="en-CA"/>
                        </w:rPr>
                      </w:pPr>
                      <w:r>
                        <w:rPr>
                          <w:rFonts w:ascii="Verdana" w:hAnsi="Verdana"/>
                          <w:b/>
                          <w:color w:val="54B948"/>
                          <w:sz w:val="26"/>
                          <w:szCs w:val="26"/>
                          <w:lang w:val="en-CA"/>
                        </w:rPr>
                        <w:t>A</w:t>
                      </w:r>
                      <w:r w:rsidR="00222A12">
                        <w:rPr>
                          <w:rFonts w:ascii="Verdana" w:hAnsi="Verdana"/>
                          <w:b/>
                          <w:color w:val="54B948"/>
                          <w:sz w:val="26"/>
                          <w:szCs w:val="26"/>
                          <w:lang w:val="en-CA"/>
                        </w:rPr>
                        <w:t xml:space="preserve">PPENDIX </w:t>
                      </w:r>
                      <w:r w:rsidR="00820AB1">
                        <w:rPr>
                          <w:rFonts w:ascii="Verdana" w:hAnsi="Verdana"/>
                          <w:b/>
                          <w:color w:val="54B948"/>
                          <w:sz w:val="26"/>
                          <w:szCs w:val="26"/>
                          <w:lang w:val="en-CA"/>
                        </w:rPr>
                        <w:t>D</w:t>
                      </w:r>
                    </w:p>
                  </w:txbxContent>
                </v:textbox>
                <w10:wrap anchory="page"/>
              </v:shape>
            </w:pict>
          </mc:Fallback>
        </mc:AlternateContent>
      </w:r>
    </w:p>
    <w:sectPr w:rsidR="00577745" w:rsidRPr="00577745" w:rsidSect="00F61662">
      <w:headerReference w:type="default" r:id="rId26"/>
      <w:footerReference w:type="default" r:id="rId27"/>
      <w:pgSz w:w="12240" w:h="15840"/>
      <w:pgMar w:top="540" w:right="720" w:bottom="720" w:left="720" w:header="1152" w:footer="108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A6936" w14:textId="77777777" w:rsidR="00B53E74" w:rsidRDefault="00B53E74" w:rsidP="000219F5">
      <w:r>
        <w:separator/>
      </w:r>
    </w:p>
  </w:endnote>
  <w:endnote w:type="continuationSeparator" w:id="0">
    <w:p w14:paraId="5BB00866" w14:textId="77777777" w:rsidR="00B53E74" w:rsidRDefault="00B53E74"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7C58B" w14:textId="77777777" w:rsidR="003F187B" w:rsidRDefault="003F187B" w:rsidP="00087A0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943A44" w:rsidRDefault="00943A44" w:rsidP="003F18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3E282" w14:textId="77777777" w:rsidR="003F187B" w:rsidRPr="00295906" w:rsidRDefault="003F187B"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B53E74">
      <w:rPr>
        <w:rStyle w:val="PageNumber"/>
        <w:rFonts w:ascii="Verdana" w:hAnsi="Verdana" w:cs="Arial"/>
        <w:b/>
        <w:noProof/>
        <w:color w:val="FFFFFF" w:themeColor="background1"/>
        <w:sz w:val="20"/>
        <w:szCs w:val="20"/>
      </w:rPr>
      <w:t>1</w:t>
    </w:r>
    <w:r w:rsidRPr="00295906">
      <w:rPr>
        <w:rStyle w:val="PageNumber"/>
        <w:rFonts w:ascii="Verdana" w:hAnsi="Verdana" w:cs="Arial"/>
        <w:b/>
        <w:color w:val="FFFFFF" w:themeColor="background1"/>
        <w:sz w:val="20"/>
        <w:szCs w:val="20"/>
      </w:rPr>
      <w:fldChar w:fldCharType="end"/>
    </w:r>
  </w:p>
  <w:p w14:paraId="6CB54B19" w14:textId="77777777" w:rsidR="00943A44" w:rsidRPr="003F187B" w:rsidRDefault="00295906"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68480" behindDoc="1" locked="0" layoutInCell="1" allowOverlap="1" wp14:anchorId="396E8712" wp14:editId="60409E1F">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AA4FB2"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" fillcolor="#3f708e" stroked="f" strokeweight="1pt">
              <v:stroke joinstyle="miter"/>
            </v:oval>
          </w:pict>
        </mc:Fallback>
      </mc:AlternateContent>
    </w:r>
    <w:r w:rsidR="003F187B" w:rsidRPr="003F187B">
      <w:rPr>
        <w:rFonts w:ascii="Arial" w:hAnsi="Arial" w:cs="Arial"/>
        <w:b/>
        <w:noProof/>
        <w:color w:val="FFFFFF" w:themeColor="background1"/>
        <w:sz w:val="20"/>
        <w:szCs w:val="20"/>
      </w:rPr>
      <w:drawing>
        <wp:anchor distT="0" distB="0" distL="114300" distR="114300" simplePos="0" relativeHeight="251660288" behindDoc="0" locked="0" layoutInCell="1" allowOverlap="1" wp14:anchorId="29FEEA46" wp14:editId="336E3F32">
          <wp:simplePos x="0" y="0"/>
          <wp:positionH relativeFrom="column">
            <wp:posOffset>-6350</wp:posOffset>
          </wp:positionH>
          <wp:positionV relativeFrom="paragraph">
            <wp:posOffset>50800</wp:posOffset>
          </wp:positionV>
          <wp:extent cx="2963877" cy="38735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811EF" w14:textId="77777777" w:rsidR="009336FB" w:rsidRPr="00295906" w:rsidRDefault="009336FB"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1E57E9">
      <w:rPr>
        <w:rStyle w:val="PageNumber"/>
        <w:rFonts w:ascii="Verdana" w:hAnsi="Verdana" w:cs="Arial"/>
        <w:b/>
        <w:noProof/>
        <w:color w:val="FFFFFF" w:themeColor="background1"/>
        <w:sz w:val="20"/>
        <w:szCs w:val="20"/>
      </w:rPr>
      <w:t>12</w:t>
    </w:r>
    <w:r w:rsidRPr="00295906">
      <w:rPr>
        <w:rStyle w:val="PageNumber"/>
        <w:rFonts w:ascii="Verdana" w:hAnsi="Verdana" w:cs="Arial"/>
        <w:b/>
        <w:color w:val="FFFFFF" w:themeColor="background1"/>
        <w:sz w:val="20"/>
        <w:szCs w:val="20"/>
      </w:rPr>
      <w:fldChar w:fldCharType="end"/>
    </w:r>
  </w:p>
  <w:p w14:paraId="4B8501C6" w14:textId="77777777" w:rsidR="009336FB" w:rsidRPr="003F187B" w:rsidRDefault="009336FB"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rPr>
      <mc:AlternateContent>
        <mc:Choice Requires="wps">
          <w:drawing>
            <wp:anchor distT="0" distB="0" distL="114300" distR="114300" simplePos="0" relativeHeight="251679744" behindDoc="1" locked="0" layoutInCell="1" allowOverlap="1" wp14:anchorId="45BAB9D3" wp14:editId="2777BF2D">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9BFCB0"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" fillcolor="#3f708e" stroked="f" strokeweight="1pt">
              <v:stroke joinstyle="miter"/>
            </v:oval>
          </w:pict>
        </mc:Fallback>
      </mc:AlternateContent>
    </w:r>
    <w:r w:rsidRPr="003F187B">
      <w:rPr>
        <w:rFonts w:ascii="Arial" w:hAnsi="Arial" w:cs="Arial"/>
        <w:b/>
        <w:noProof/>
        <w:color w:val="FFFFFF" w:themeColor="background1"/>
        <w:sz w:val="20"/>
        <w:szCs w:val="20"/>
      </w:rPr>
      <w:drawing>
        <wp:anchor distT="0" distB="0" distL="114300" distR="114300" simplePos="0" relativeHeight="251678720" behindDoc="0" locked="0" layoutInCell="1" allowOverlap="1" wp14:anchorId="37EDEDED" wp14:editId="3DCD6900">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F75CC" w14:textId="77777777" w:rsidR="00B53E74" w:rsidRDefault="00B53E74" w:rsidP="000219F5">
      <w:r>
        <w:separator/>
      </w:r>
    </w:p>
  </w:footnote>
  <w:footnote w:type="continuationSeparator" w:id="0">
    <w:p w14:paraId="3D287D95" w14:textId="77777777" w:rsidR="00B53E74" w:rsidRDefault="00B53E74" w:rsidP="000219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12865" w14:textId="77777777" w:rsidR="000219F5" w:rsidRPr="003F187B" w:rsidRDefault="00F61662" w:rsidP="00567EC5">
    <w:pPr>
      <w:pStyle w:val="Header"/>
      <w:spacing w:after="760"/>
      <w:ind w:left="446"/>
    </w:pPr>
    <w:r>
      <w:rPr>
        <w:noProof/>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15180656" w:rsidR="00F61662" w:rsidRPr="00872DBF" w:rsidRDefault="00FB7C57" w:rsidP="00FB7C57">
                          <w:pPr>
                            <w:pStyle w:val="Heading"/>
                          </w:pPr>
                          <w:r w:rsidRPr="00FB7C57">
                            <w:t>Counting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EBDC3" id="_x0000_t202" coordsize="21600,21600" o:spt="202" path="m0,0l0,21600,21600,21600,21600,0xe">
              <v:stroke joinstyle="miter"/>
              <v:path gradientshapeok="t" o:connecttype="rect"/>
            </v:shapetype>
            <v:shape id="Text Box 5" o:spid="_x0000_s1042"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" filled="f" stroked="f">
              <v:textbox>
                <w:txbxContent>
                  <w:p w14:paraId="079CB5AD" w14:textId="15180656" w:rsidR="00F61662" w:rsidRPr="00872DBF" w:rsidRDefault="00FB7C57" w:rsidP="00FB7C57">
                    <w:pPr>
                      <w:pStyle w:val="Heading"/>
                    </w:pPr>
                    <w:r w:rsidRPr="00FB7C57">
                      <w:t>Counting Change</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D72B9D" w:rsidRPr="00030CB4">
      <w:rPr>
        <w:rFonts w:ascii="Verdana" w:hAnsi="Verdana"/>
        <w:noProof/>
        <w:color w:val="FFFFFF" w:themeColor="background1"/>
        <w:sz w:val="58"/>
        <w:szCs w:val="58"/>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0C2DB" w14:textId="77777777" w:rsidR="00577745" w:rsidRPr="003F187B" w:rsidRDefault="00611A6A" w:rsidP="00567EC5">
    <w:pPr>
      <w:pStyle w:val="Header"/>
      <w:spacing w:after="480"/>
      <w:ind w:left="360"/>
    </w:pPr>
    <w:r>
      <w:rPr>
        <w:noProof/>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0788A5DA" w:rsidR="00611A6A" w:rsidRPr="00872DBF" w:rsidRDefault="00FB7C57" w:rsidP="00FB7C57">
                          <w:pPr>
                            <w:pStyle w:val="Header"/>
                            <w:ind w:left="90"/>
                            <w:rPr>
                              <w:rFonts w:ascii="Verdana" w:hAnsi="Verdana" w:cs="Arial"/>
                              <w:color w:val="FFFFFF" w:themeColor="background1"/>
                              <w:sz w:val="36"/>
                              <w:szCs w:val="36"/>
                              <w:lang w:val="en-CA"/>
                            </w:rPr>
                          </w:pPr>
                          <w:r w:rsidRPr="00FB7C57">
                            <w:rPr>
                              <w:rFonts w:ascii="Verdana" w:hAnsi="Verdana" w:cs="Arial"/>
                              <w:color w:val="FFFFFF" w:themeColor="background1"/>
                              <w:sz w:val="36"/>
                              <w:szCs w:val="36"/>
                              <w:lang w:val="en-CA"/>
                            </w:rPr>
                            <w:t>Counting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7B2ABF" id="_x0000_t202" coordsize="21600,21600" o:spt="202" path="m0,0l0,21600,21600,21600,21600,0xe">
              <v:stroke joinstyle="miter"/>
              <v:path gradientshapeok="t" o:connecttype="rect"/>
            </v:shapetype>
            <v:shape id="Text Box 1" o:spid="_x0000_s1043"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6ADA1B55" w14:textId="0788A5DA" w:rsidR="00611A6A" w:rsidRPr="00872DBF" w:rsidRDefault="00FB7C57" w:rsidP="00FB7C57">
                    <w:pPr>
                      <w:pStyle w:val="Header"/>
                      <w:ind w:left="90"/>
                      <w:rPr>
                        <w:rFonts w:ascii="Verdana" w:hAnsi="Verdana" w:cs="Arial"/>
                        <w:color w:val="FFFFFF" w:themeColor="background1"/>
                        <w:sz w:val="36"/>
                        <w:szCs w:val="36"/>
                        <w:lang w:val="en-CA"/>
                      </w:rPr>
                    </w:pPr>
                    <w:r w:rsidRPr="00FB7C57">
                      <w:rPr>
                        <w:rFonts w:ascii="Verdana" w:hAnsi="Verdana" w:cs="Arial"/>
                        <w:color w:val="FFFFFF" w:themeColor="background1"/>
                        <w:sz w:val="36"/>
                        <w:szCs w:val="36"/>
                        <w:lang w:val="en-CA"/>
                      </w:rPr>
                      <w:t>Counting Change</w:t>
                    </w:r>
                  </w:p>
                </w:txbxContent>
              </v:textbox>
              <w10:wrap anchory="page"/>
            </v:shape>
          </w:pict>
        </mc:Fallback>
      </mc:AlternateContent>
    </w:r>
    <w:r w:rsidR="00567EC5" w:rsidRPr="00030CB4">
      <w:rPr>
        <w:rFonts w:ascii="Verdana" w:hAnsi="Verdana"/>
        <w:noProof/>
        <w:color w:val="FFFFFF" w:themeColor="background1"/>
        <w:sz w:val="58"/>
        <w:szCs w:val="58"/>
      </w:rPr>
      <w:t xml:space="preserve"> </w:t>
    </w:r>
    <w:r w:rsidR="00577745" w:rsidRPr="00030CB4">
      <w:rPr>
        <w:rFonts w:ascii="Verdana" w:hAnsi="Verdana"/>
        <w:noProof/>
        <w:color w:val="FFFFFF" w:themeColor="background1"/>
        <w:sz w:val="58"/>
        <w:szCs w:val="58"/>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CEC3E" w14:textId="5A305356" w:rsidR="00912080" w:rsidRPr="003F187B" w:rsidRDefault="00D4489F"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655A3D6C" w:rsidR="00D4489F" w:rsidRPr="00872DBF" w:rsidRDefault="00FB7C57" w:rsidP="00FB7C57">
                          <w:pPr>
                            <w:ind w:left="90"/>
                            <w:rPr>
                              <w:rFonts w:ascii="Verdana" w:hAnsi="Verdana" w:cs="Arial"/>
                              <w:color w:val="FFFFFF" w:themeColor="background1"/>
                              <w:sz w:val="36"/>
                              <w:szCs w:val="36"/>
                              <w:lang w:val="en-CA"/>
                            </w:rPr>
                          </w:pPr>
                          <w:r w:rsidRPr="00FB7C57">
                            <w:rPr>
                              <w:rFonts w:ascii="Verdana" w:hAnsi="Verdana" w:cs="Arial"/>
                              <w:color w:val="FFFFFF" w:themeColor="background1"/>
                              <w:sz w:val="36"/>
                              <w:szCs w:val="36"/>
                              <w:lang w:val="en-CA"/>
                            </w:rPr>
                            <w:t>Counting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9F924" id="_x0000_t202" coordsize="21600,21600" o:spt="202" path="m0,0l0,21600,21600,21600,21600,0xe">
              <v:stroke joinstyle="miter"/>
              <v:path gradientshapeok="t" o:connecttype="rect"/>
            </v:shapetype>
            <v:shape id="Text Box 22" o:spid="_x0000_s1044"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" filled="f" stroked="f">
              <v:textbox>
                <w:txbxContent>
                  <w:p w14:paraId="72B49235" w14:textId="655A3D6C" w:rsidR="00D4489F" w:rsidRPr="00872DBF" w:rsidRDefault="00FB7C57" w:rsidP="00FB7C57">
                    <w:pPr>
                      <w:ind w:left="90"/>
                      <w:rPr>
                        <w:rFonts w:ascii="Verdana" w:hAnsi="Verdana" w:cs="Arial"/>
                        <w:color w:val="FFFFFF" w:themeColor="background1"/>
                        <w:sz w:val="36"/>
                        <w:szCs w:val="36"/>
                        <w:lang w:val="en-CA"/>
                      </w:rPr>
                    </w:pPr>
                    <w:r w:rsidRPr="00FB7C57">
                      <w:rPr>
                        <w:rFonts w:ascii="Verdana" w:hAnsi="Verdana" w:cs="Arial"/>
                        <w:color w:val="FFFFFF" w:themeColor="background1"/>
                        <w:sz w:val="36"/>
                        <w:szCs w:val="36"/>
                        <w:lang w:val="en-CA"/>
                      </w:rPr>
                      <w:t>Counting Change</w:t>
                    </w:r>
                  </w:p>
                </w:txbxContent>
              </v:textbox>
              <w10:wrap anchory="page"/>
            </v:shape>
          </w:pict>
        </mc:Fallback>
      </mc:AlternateContent>
    </w:r>
    <w:r w:rsidR="00912080" w:rsidRPr="00030CB4">
      <w:rPr>
        <w:rFonts w:ascii="Verdana" w:hAnsi="Verdana"/>
        <w:noProof/>
        <w:color w:val="FFFFFF" w:themeColor="background1"/>
        <w:sz w:val="58"/>
        <w:szCs w:val="58"/>
      </w:rPr>
      <w:t xml:space="preserve"> </w:t>
    </w:r>
    <w:r w:rsidR="00912080" w:rsidRPr="00030CB4">
      <w:rPr>
        <w:rFonts w:ascii="Verdana" w:hAnsi="Verdana"/>
        <w:noProof/>
        <w:color w:val="FFFFFF" w:themeColor="background1"/>
        <w:sz w:val="58"/>
        <w:szCs w:val="58"/>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sidR="00872DBF">
      <w:rPr>
        <w:rFonts w:ascii="Verdana" w:hAnsi="Verdana"/>
        <w:noProof/>
        <w:color w:val="FFFFFF" w:themeColor="background1"/>
        <w:sz w:val="58"/>
        <w:szCs w:val="58"/>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02690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6B23C1C"/>
    <w:lvl w:ilvl="0">
      <w:start w:val="1"/>
      <w:numFmt w:val="decimal"/>
      <w:lvlText w:val="%1."/>
      <w:lvlJc w:val="left"/>
      <w:pPr>
        <w:tabs>
          <w:tab w:val="num" w:pos="1800"/>
        </w:tabs>
        <w:ind w:left="1800" w:hanging="360"/>
      </w:pPr>
    </w:lvl>
  </w:abstractNum>
  <w:abstractNum w:abstractNumId="2">
    <w:nsid w:val="FFFFFF7D"/>
    <w:multiLevelType w:val="singleLevel"/>
    <w:tmpl w:val="733084E2"/>
    <w:lvl w:ilvl="0">
      <w:start w:val="1"/>
      <w:numFmt w:val="decimal"/>
      <w:lvlText w:val="%1."/>
      <w:lvlJc w:val="left"/>
      <w:pPr>
        <w:tabs>
          <w:tab w:val="num" w:pos="1440"/>
        </w:tabs>
        <w:ind w:left="1440" w:hanging="360"/>
      </w:pPr>
    </w:lvl>
  </w:abstractNum>
  <w:abstractNum w:abstractNumId="3">
    <w:nsid w:val="FFFFFF7E"/>
    <w:multiLevelType w:val="singleLevel"/>
    <w:tmpl w:val="36A23732"/>
    <w:lvl w:ilvl="0">
      <w:start w:val="1"/>
      <w:numFmt w:val="decimal"/>
      <w:lvlText w:val="%1."/>
      <w:lvlJc w:val="left"/>
      <w:pPr>
        <w:tabs>
          <w:tab w:val="num" w:pos="1080"/>
        </w:tabs>
        <w:ind w:left="1080" w:hanging="360"/>
      </w:pPr>
    </w:lvl>
  </w:abstractNum>
  <w:abstractNum w:abstractNumId="4">
    <w:nsid w:val="FFFFFF7F"/>
    <w:multiLevelType w:val="singleLevel"/>
    <w:tmpl w:val="D690FBEC"/>
    <w:lvl w:ilvl="0">
      <w:start w:val="1"/>
      <w:numFmt w:val="decimal"/>
      <w:lvlText w:val="%1."/>
      <w:lvlJc w:val="left"/>
      <w:pPr>
        <w:tabs>
          <w:tab w:val="num" w:pos="720"/>
        </w:tabs>
        <w:ind w:left="720" w:hanging="360"/>
      </w:pPr>
    </w:lvl>
  </w:abstractNum>
  <w:abstractNum w:abstractNumId="5">
    <w:nsid w:val="FFFFFF80"/>
    <w:multiLevelType w:val="singleLevel"/>
    <w:tmpl w:val="E454131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2985F4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EDC5B9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A88315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9C04F8A"/>
    <w:lvl w:ilvl="0">
      <w:start w:val="1"/>
      <w:numFmt w:val="decimal"/>
      <w:lvlText w:val="%1."/>
      <w:lvlJc w:val="left"/>
      <w:pPr>
        <w:tabs>
          <w:tab w:val="num" w:pos="360"/>
        </w:tabs>
        <w:ind w:left="360" w:hanging="360"/>
      </w:pPr>
    </w:lvl>
  </w:abstractNum>
  <w:abstractNum w:abstractNumId="1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11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E47E09"/>
    <w:multiLevelType w:val="hybridMultilevel"/>
    <w:tmpl w:val="C3DC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3F0052"/>
    <w:multiLevelType w:val="hybridMultilevel"/>
    <w:tmpl w:val="D8FA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1C5C4A"/>
    <w:multiLevelType w:val="hybridMultilevel"/>
    <w:tmpl w:val="E12294D0"/>
    <w:lvl w:ilvl="0" w:tplc="7A546272">
      <w:start w:val="1"/>
      <w:numFmt w:val="decimal"/>
      <w:pStyle w:val="NumberedList"/>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10186"/>
    <w:multiLevelType w:val="hybridMultilevel"/>
    <w:tmpl w:val="45901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2143B5"/>
    <w:multiLevelType w:val="multilevel"/>
    <w:tmpl w:val="64F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9F33AEC"/>
    <w:multiLevelType w:val="multilevel"/>
    <w:tmpl w:val="4FD4C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BCB7E51"/>
    <w:multiLevelType w:val="hybridMultilevel"/>
    <w:tmpl w:val="8542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FC7FE6"/>
    <w:multiLevelType w:val="hybridMultilevel"/>
    <w:tmpl w:val="E326AB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55556F2D"/>
    <w:multiLevelType w:val="hybridMultilevel"/>
    <w:tmpl w:val="6EBE0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D4A3A9F"/>
    <w:multiLevelType w:val="hybridMultilevel"/>
    <w:tmpl w:val="469ACF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5F5A5D5C"/>
    <w:multiLevelType w:val="hybridMultilevel"/>
    <w:tmpl w:val="9E1037FC"/>
    <w:lvl w:ilvl="0" w:tplc="41085518">
      <w:start w:val="1"/>
      <w:numFmt w:val="bullet"/>
      <w:lvlText w:val=""/>
      <w:lvlJc w:val="left"/>
      <w:pPr>
        <w:ind w:left="720" w:hanging="360"/>
      </w:pPr>
      <w:rPr>
        <w:rFonts w:ascii="Symbol" w:hAnsi="Symbol" w:hint="default"/>
      </w:rPr>
    </w:lvl>
    <w:lvl w:ilvl="1" w:tplc="083C5EE4">
      <w:start w:val="1"/>
      <w:numFmt w:val="bullet"/>
      <w:lvlText w:val="o"/>
      <w:lvlJc w:val="left"/>
      <w:pPr>
        <w:ind w:left="1440" w:hanging="360"/>
      </w:pPr>
      <w:rPr>
        <w:rFonts w:ascii="Courier New" w:hAnsi="Courier New" w:hint="default"/>
      </w:rPr>
    </w:lvl>
    <w:lvl w:ilvl="2" w:tplc="DE8415CC">
      <w:start w:val="1"/>
      <w:numFmt w:val="bullet"/>
      <w:lvlText w:val=""/>
      <w:lvlJc w:val="left"/>
      <w:pPr>
        <w:ind w:left="2160" w:hanging="360"/>
      </w:pPr>
      <w:rPr>
        <w:rFonts w:ascii="Wingdings" w:hAnsi="Wingdings" w:hint="default"/>
      </w:rPr>
    </w:lvl>
    <w:lvl w:ilvl="3" w:tplc="A63E3FBA">
      <w:start w:val="1"/>
      <w:numFmt w:val="bullet"/>
      <w:lvlText w:val=""/>
      <w:lvlJc w:val="left"/>
      <w:pPr>
        <w:ind w:left="2880" w:hanging="360"/>
      </w:pPr>
      <w:rPr>
        <w:rFonts w:ascii="Symbol" w:hAnsi="Symbol" w:hint="default"/>
      </w:rPr>
    </w:lvl>
    <w:lvl w:ilvl="4" w:tplc="4C8862DA">
      <w:start w:val="1"/>
      <w:numFmt w:val="bullet"/>
      <w:lvlText w:val="o"/>
      <w:lvlJc w:val="left"/>
      <w:pPr>
        <w:ind w:left="3600" w:hanging="360"/>
      </w:pPr>
      <w:rPr>
        <w:rFonts w:ascii="Courier New" w:hAnsi="Courier New" w:hint="default"/>
      </w:rPr>
    </w:lvl>
    <w:lvl w:ilvl="5" w:tplc="C540C182">
      <w:start w:val="1"/>
      <w:numFmt w:val="bullet"/>
      <w:lvlText w:val=""/>
      <w:lvlJc w:val="left"/>
      <w:pPr>
        <w:ind w:left="4320" w:hanging="360"/>
      </w:pPr>
      <w:rPr>
        <w:rFonts w:ascii="Wingdings" w:hAnsi="Wingdings" w:hint="default"/>
      </w:rPr>
    </w:lvl>
    <w:lvl w:ilvl="6" w:tplc="23864DA2">
      <w:start w:val="1"/>
      <w:numFmt w:val="bullet"/>
      <w:lvlText w:val=""/>
      <w:lvlJc w:val="left"/>
      <w:pPr>
        <w:ind w:left="5040" w:hanging="360"/>
      </w:pPr>
      <w:rPr>
        <w:rFonts w:ascii="Symbol" w:hAnsi="Symbol" w:hint="default"/>
      </w:rPr>
    </w:lvl>
    <w:lvl w:ilvl="7" w:tplc="A9EE9C40">
      <w:start w:val="1"/>
      <w:numFmt w:val="bullet"/>
      <w:lvlText w:val="o"/>
      <w:lvlJc w:val="left"/>
      <w:pPr>
        <w:ind w:left="5760" w:hanging="360"/>
      </w:pPr>
      <w:rPr>
        <w:rFonts w:ascii="Courier New" w:hAnsi="Courier New" w:hint="default"/>
      </w:rPr>
    </w:lvl>
    <w:lvl w:ilvl="8" w:tplc="CEF4F65A">
      <w:start w:val="1"/>
      <w:numFmt w:val="bullet"/>
      <w:lvlText w:val=""/>
      <w:lvlJc w:val="left"/>
      <w:pPr>
        <w:ind w:left="6480" w:hanging="360"/>
      </w:pPr>
      <w:rPr>
        <w:rFonts w:ascii="Wingdings" w:hAnsi="Wingdings" w:hint="default"/>
      </w:rPr>
    </w:lvl>
  </w:abstractNum>
  <w:abstractNum w:abstractNumId="24">
    <w:nsid w:val="60C52F0D"/>
    <w:multiLevelType w:val="hybridMultilevel"/>
    <w:tmpl w:val="86D0633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2CA2261"/>
    <w:multiLevelType w:val="multilevel"/>
    <w:tmpl w:val="3190B5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6BBF581B"/>
    <w:multiLevelType w:val="hybridMultilevel"/>
    <w:tmpl w:val="66F646CE"/>
    <w:lvl w:ilvl="0" w:tplc="255CBDFE">
      <w:numFmt w:val="bullet"/>
      <w:pStyle w:val="Bullet"/>
      <w:lvlText w:val="•"/>
      <w:lvlJc w:val="left"/>
      <w:pPr>
        <w:ind w:left="720" w:hanging="360"/>
      </w:pPr>
      <w:rPr>
        <w:rFonts w:ascii="Verdana" w:eastAsiaTheme="minorHAnsi" w:hAnsi="Verdana" w:cs="Arial" w:hint="default"/>
      </w:rPr>
    </w:lvl>
    <w:lvl w:ilvl="1" w:tplc="9BB62CF2">
      <w:start w:val="1"/>
      <w:numFmt w:val="bullet"/>
      <w:pStyle w:val="2nd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3145CF"/>
    <w:multiLevelType w:val="multilevel"/>
    <w:tmpl w:val="B672A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5E6461E"/>
    <w:multiLevelType w:val="hybridMultilevel"/>
    <w:tmpl w:val="604CE006"/>
    <w:lvl w:ilvl="0" w:tplc="F684C3E0">
      <w:start w:val="1"/>
      <w:numFmt w:val="bullet"/>
      <w:lvlText w:val=""/>
      <w:lvlJc w:val="left"/>
      <w:pPr>
        <w:ind w:left="720" w:hanging="360"/>
      </w:pPr>
      <w:rPr>
        <w:rFonts w:ascii="Symbol" w:hAnsi="Symbol" w:hint="default"/>
      </w:rPr>
    </w:lvl>
    <w:lvl w:ilvl="1" w:tplc="199852E6">
      <w:start w:val="1"/>
      <w:numFmt w:val="bullet"/>
      <w:lvlText w:val="o"/>
      <w:lvlJc w:val="left"/>
      <w:pPr>
        <w:ind w:left="1440" w:hanging="360"/>
      </w:pPr>
      <w:rPr>
        <w:rFonts w:ascii="Courier New" w:hAnsi="Courier New" w:hint="default"/>
      </w:rPr>
    </w:lvl>
    <w:lvl w:ilvl="2" w:tplc="9A2CF0BA">
      <w:start w:val="1"/>
      <w:numFmt w:val="bullet"/>
      <w:lvlText w:val=""/>
      <w:lvlJc w:val="left"/>
      <w:pPr>
        <w:ind w:left="2160" w:hanging="360"/>
      </w:pPr>
      <w:rPr>
        <w:rFonts w:ascii="Wingdings" w:hAnsi="Wingdings" w:hint="default"/>
      </w:rPr>
    </w:lvl>
    <w:lvl w:ilvl="3" w:tplc="97DA2346">
      <w:start w:val="1"/>
      <w:numFmt w:val="bullet"/>
      <w:lvlText w:val=""/>
      <w:lvlJc w:val="left"/>
      <w:pPr>
        <w:ind w:left="2880" w:hanging="360"/>
      </w:pPr>
      <w:rPr>
        <w:rFonts w:ascii="Symbol" w:hAnsi="Symbol" w:hint="default"/>
      </w:rPr>
    </w:lvl>
    <w:lvl w:ilvl="4" w:tplc="81B0BF92">
      <w:start w:val="1"/>
      <w:numFmt w:val="bullet"/>
      <w:lvlText w:val="o"/>
      <w:lvlJc w:val="left"/>
      <w:pPr>
        <w:ind w:left="3600" w:hanging="360"/>
      </w:pPr>
      <w:rPr>
        <w:rFonts w:ascii="Courier New" w:hAnsi="Courier New" w:hint="default"/>
      </w:rPr>
    </w:lvl>
    <w:lvl w:ilvl="5" w:tplc="C06A3346">
      <w:start w:val="1"/>
      <w:numFmt w:val="bullet"/>
      <w:lvlText w:val=""/>
      <w:lvlJc w:val="left"/>
      <w:pPr>
        <w:ind w:left="4320" w:hanging="360"/>
      </w:pPr>
      <w:rPr>
        <w:rFonts w:ascii="Wingdings" w:hAnsi="Wingdings" w:hint="default"/>
      </w:rPr>
    </w:lvl>
    <w:lvl w:ilvl="6" w:tplc="7D4E83FE">
      <w:start w:val="1"/>
      <w:numFmt w:val="bullet"/>
      <w:lvlText w:val=""/>
      <w:lvlJc w:val="left"/>
      <w:pPr>
        <w:ind w:left="5040" w:hanging="360"/>
      </w:pPr>
      <w:rPr>
        <w:rFonts w:ascii="Symbol" w:hAnsi="Symbol" w:hint="default"/>
      </w:rPr>
    </w:lvl>
    <w:lvl w:ilvl="7" w:tplc="14E4AC18">
      <w:start w:val="1"/>
      <w:numFmt w:val="bullet"/>
      <w:lvlText w:val="o"/>
      <w:lvlJc w:val="left"/>
      <w:pPr>
        <w:ind w:left="5760" w:hanging="360"/>
      </w:pPr>
      <w:rPr>
        <w:rFonts w:ascii="Courier New" w:hAnsi="Courier New" w:hint="default"/>
      </w:rPr>
    </w:lvl>
    <w:lvl w:ilvl="8" w:tplc="C9B24944">
      <w:start w:val="1"/>
      <w:numFmt w:val="bullet"/>
      <w:lvlText w:val=""/>
      <w:lvlJc w:val="left"/>
      <w:pPr>
        <w:ind w:left="6480" w:hanging="360"/>
      </w:pPr>
      <w:rPr>
        <w:rFonts w:ascii="Wingdings" w:hAnsi="Wingdings" w:hint="default"/>
      </w:rPr>
    </w:lvl>
  </w:abstractNum>
  <w:abstractNum w:abstractNumId="29">
    <w:nsid w:val="770D7659"/>
    <w:multiLevelType w:val="multilevel"/>
    <w:tmpl w:val="F2262C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3"/>
  </w:num>
  <w:num w:numId="2">
    <w:abstractNumId w:val="26"/>
  </w:num>
  <w:num w:numId="3">
    <w:abstractNumId w:val="11"/>
  </w:num>
  <w:num w:numId="4">
    <w:abstractNumId w:val="15"/>
  </w:num>
  <w:num w:numId="5">
    <w:abstractNumId w:val="23"/>
  </w:num>
  <w:num w:numId="6">
    <w:abstractNumId w:val="17"/>
  </w:num>
  <w:num w:numId="7">
    <w:abstractNumId w:val="19"/>
  </w:num>
  <w:num w:numId="8">
    <w:abstractNumId w:val="25"/>
  </w:num>
  <w:num w:numId="9">
    <w:abstractNumId w:val="15"/>
    <w:lvlOverride w:ilvl="0">
      <w:startOverride w:val="1"/>
    </w:lvlOverride>
  </w:num>
  <w:num w:numId="10">
    <w:abstractNumId w:val="29"/>
  </w:num>
  <w:num w:numId="11">
    <w:abstractNumId w:val="10"/>
  </w:num>
  <w:num w:numId="12">
    <w:abstractNumId w:val="20"/>
  </w:num>
  <w:num w:numId="13">
    <w:abstractNumId w:val="22"/>
  </w:num>
  <w:num w:numId="14">
    <w:abstractNumId w:val="12"/>
  </w:num>
  <w:num w:numId="15">
    <w:abstractNumId w:val="18"/>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28"/>
  </w:num>
  <w:num w:numId="27">
    <w:abstractNumId w:val="14"/>
  </w:num>
  <w:num w:numId="28">
    <w:abstractNumId w:val="27"/>
  </w:num>
  <w:num w:numId="29">
    <w:abstractNumId w:val="21"/>
  </w:num>
  <w:num w:numId="30">
    <w:abstractNumId w:val="24"/>
  </w:num>
  <w:num w:numId="31">
    <w:abstractNumId w:val="16"/>
  </w:num>
  <w:num w:numId="32">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106"/>
  <w:displayBackgroundShap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015"/>
    <w:rsid w:val="0000641D"/>
    <w:rsid w:val="0001377B"/>
    <w:rsid w:val="000219F5"/>
    <w:rsid w:val="00022E67"/>
    <w:rsid w:val="00030CB4"/>
    <w:rsid w:val="0004455E"/>
    <w:rsid w:val="00056336"/>
    <w:rsid w:val="000761FB"/>
    <w:rsid w:val="000B1F37"/>
    <w:rsid w:val="000C5055"/>
    <w:rsid w:val="000E39A9"/>
    <w:rsid w:val="000E4B52"/>
    <w:rsid w:val="000F5619"/>
    <w:rsid w:val="00104B6E"/>
    <w:rsid w:val="00105361"/>
    <w:rsid w:val="00125F03"/>
    <w:rsid w:val="001266F9"/>
    <w:rsid w:val="0012702B"/>
    <w:rsid w:val="00156287"/>
    <w:rsid w:val="00166B2E"/>
    <w:rsid w:val="00176AA6"/>
    <w:rsid w:val="001840E2"/>
    <w:rsid w:val="00191B94"/>
    <w:rsid w:val="001B0659"/>
    <w:rsid w:val="001C2C27"/>
    <w:rsid w:val="001E57E9"/>
    <w:rsid w:val="001F0AE2"/>
    <w:rsid w:val="002108A3"/>
    <w:rsid w:val="00212CB5"/>
    <w:rsid w:val="00215889"/>
    <w:rsid w:val="00222A12"/>
    <w:rsid w:val="002407EE"/>
    <w:rsid w:val="0024470B"/>
    <w:rsid w:val="00253A1A"/>
    <w:rsid w:val="0026196F"/>
    <w:rsid w:val="00295906"/>
    <w:rsid w:val="002C635A"/>
    <w:rsid w:val="002D0AF9"/>
    <w:rsid w:val="002D6B46"/>
    <w:rsid w:val="003075A7"/>
    <w:rsid w:val="003211A9"/>
    <w:rsid w:val="00354048"/>
    <w:rsid w:val="00376D39"/>
    <w:rsid w:val="00380F87"/>
    <w:rsid w:val="003D58FD"/>
    <w:rsid w:val="003F187B"/>
    <w:rsid w:val="003F690E"/>
    <w:rsid w:val="0042447B"/>
    <w:rsid w:val="004365A8"/>
    <w:rsid w:val="00437CE6"/>
    <w:rsid w:val="00471E46"/>
    <w:rsid w:val="004754CE"/>
    <w:rsid w:val="00491452"/>
    <w:rsid w:val="004A61E0"/>
    <w:rsid w:val="004D11FF"/>
    <w:rsid w:val="005161C4"/>
    <w:rsid w:val="005247CC"/>
    <w:rsid w:val="00564081"/>
    <w:rsid w:val="00567EC5"/>
    <w:rsid w:val="00567ED8"/>
    <w:rsid w:val="00576398"/>
    <w:rsid w:val="00577745"/>
    <w:rsid w:val="00585562"/>
    <w:rsid w:val="0059103B"/>
    <w:rsid w:val="005E2BF9"/>
    <w:rsid w:val="005F3389"/>
    <w:rsid w:val="00611A6A"/>
    <w:rsid w:val="0061435C"/>
    <w:rsid w:val="0062122B"/>
    <w:rsid w:val="00626BB0"/>
    <w:rsid w:val="00637C38"/>
    <w:rsid w:val="0067462B"/>
    <w:rsid w:val="0068114C"/>
    <w:rsid w:val="006824D1"/>
    <w:rsid w:val="006918A7"/>
    <w:rsid w:val="00693081"/>
    <w:rsid w:val="006C1A7B"/>
    <w:rsid w:val="006D09DC"/>
    <w:rsid w:val="006E1A5E"/>
    <w:rsid w:val="006E5E0B"/>
    <w:rsid w:val="006E6D7D"/>
    <w:rsid w:val="006F6361"/>
    <w:rsid w:val="0071194A"/>
    <w:rsid w:val="007B54C8"/>
    <w:rsid w:val="008124E0"/>
    <w:rsid w:val="00820AB1"/>
    <w:rsid w:val="0083159C"/>
    <w:rsid w:val="0083699C"/>
    <w:rsid w:val="00837E0E"/>
    <w:rsid w:val="00850CF2"/>
    <w:rsid w:val="00865EF7"/>
    <w:rsid w:val="00872DBF"/>
    <w:rsid w:val="00873418"/>
    <w:rsid w:val="008C3AF4"/>
    <w:rsid w:val="00906E2E"/>
    <w:rsid w:val="00912080"/>
    <w:rsid w:val="00922C90"/>
    <w:rsid w:val="009336FB"/>
    <w:rsid w:val="00940D51"/>
    <w:rsid w:val="00943A44"/>
    <w:rsid w:val="009552CE"/>
    <w:rsid w:val="00975571"/>
    <w:rsid w:val="009D42FE"/>
    <w:rsid w:val="009D5A1C"/>
    <w:rsid w:val="009E1989"/>
    <w:rsid w:val="009E4ADE"/>
    <w:rsid w:val="009F2541"/>
    <w:rsid w:val="00A06EC6"/>
    <w:rsid w:val="00A14B67"/>
    <w:rsid w:val="00A6347B"/>
    <w:rsid w:val="00A71124"/>
    <w:rsid w:val="00AA2E73"/>
    <w:rsid w:val="00AB0CA0"/>
    <w:rsid w:val="00AB3B08"/>
    <w:rsid w:val="00AB540F"/>
    <w:rsid w:val="00AD5765"/>
    <w:rsid w:val="00AE13D7"/>
    <w:rsid w:val="00AE2DB7"/>
    <w:rsid w:val="00B53E74"/>
    <w:rsid w:val="00B875CF"/>
    <w:rsid w:val="00BA1E29"/>
    <w:rsid w:val="00BA392D"/>
    <w:rsid w:val="00BC6D3C"/>
    <w:rsid w:val="00BF2D4D"/>
    <w:rsid w:val="00BF5468"/>
    <w:rsid w:val="00C522B1"/>
    <w:rsid w:val="00C548B2"/>
    <w:rsid w:val="00C60A3E"/>
    <w:rsid w:val="00C83690"/>
    <w:rsid w:val="00C9685E"/>
    <w:rsid w:val="00D04015"/>
    <w:rsid w:val="00D05B6A"/>
    <w:rsid w:val="00D10B25"/>
    <w:rsid w:val="00D278DA"/>
    <w:rsid w:val="00D4489F"/>
    <w:rsid w:val="00D47F77"/>
    <w:rsid w:val="00D5394E"/>
    <w:rsid w:val="00D708FD"/>
    <w:rsid w:val="00D72B9D"/>
    <w:rsid w:val="00D756EE"/>
    <w:rsid w:val="00D97C27"/>
    <w:rsid w:val="00DA07DD"/>
    <w:rsid w:val="00DB63AD"/>
    <w:rsid w:val="00DE2047"/>
    <w:rsid w:val="00E20AB6"/>
    <w:rsid w:val="00E751AA"/>
    <w:rsid w:val="00E80C32"/>
    <w:rsid w:val="00E82A55"/>
    <w:rsid w:val="00E910FA"/>
    <w:rsid w:val="00EA5C76"/>
    <w:rsid w:val="00EC7DA3"/>
    <w:rsid w:val="00EE3D34"/>
    <w:rsid w:val="00F020BE"/>
    <w:rsid w:val="00F20193"/>
    <w:rsid w:val="00F35E1D"/>
    <w:rsid w:val="00F61662"/>
    <w:rsid w:val="00F75708"/>
    <w:rsid w:val="00F8452F"/>
    <w:rsid w:val="00F875A5"/>
    <w:rsid w:val="00FB7C57"/>
    <w:rsid w:val="00FC75B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6B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lang w:val="en-CA"/>
    </w:rPr>
  </w:style>
  <w:style w:type="paragraph" w:customStyle="1" w:styleId="GreyHeading">
    <w:name w:val="Grey Heading"/>
    <w:basedOn w:val="Normal"/>
    <w:qFormat/>
    <w:rsid w:val="00C83690"/>
    <w:pPr>
      <w:spacing w:after="120"/>
    </w:pPr>
    <w:rPr>
      <w:rFonts w:ascii="Verdana" w:hAnsi="Verdana" w:cs="Arial"/>
      <w:b/>
      <w:bCs/>
      <w:color w:val="595A59"/>
      <w:sz w:val="20"/>
      <w:szCs w:val="20"/>
      <w:lang w:val="en-CA"/>
    </w:rPr>
  </w:style>
  <w:style w:type="paragraph" w:customStyle="1" w:styleId="Subhead">
    <w:name w:val="Subhead"/>
    <w:basedOn w:val="Normal"/>
    <w:qFormat/>
    <w:rsid w:val="00C83690"/>
    <w:pPr>
      <w:spacing w:after="80"/>
    </w:pPr>
    <w:rPr>
      <w:rFonts w:ascii="Verdana" w:hAnsi="Verdana" w:cs="Arial"/>
      <w:b/>
      <w:sz w:val="20"/>
      <w:szCs w:val="20"/>
      <w:lang w:val="en-CA"/>
    </w:rPr>
  </w:style>
  <w:style w:type="paragraph" w:customStyle="1" w:styleId="Bullet">
    <w:name w:val="Bullet"/>
    <w:basedOn w:val="Normal"/>
    <w:qFormat/>
    <w:rsid w:val="00E80C32"/>
    <w:pPr>
      <w:numPr>
        <w:numId w:val="2"/>
      </w:numPr>
      <w:spacing w:after="80"/>
      <w:ind w:left="144" w:hanging="144"/>
    </w:pPr>
    <w:rPr>
      <w:rFonts w:ascii="Verdana" w:hAnsi="Verdana" w:cs="Arial"/>
      <w:sz w:val="20"/>
      <w:szCs w:val="20"/>
      <w:lang w:val="en-CA"/>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37E0E"/>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4"/>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lang w:val="en-CA"/>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0E4B52"/>
    <w:pPr>
      <w:spacing w:before="240"/>
    </w:pPr>
  </w:style>
  <w:style w:type="table" w:styleId="LightList-Accent5">
    <w:name w:val="Light List Accent 5"/>
    <w:basedOn w:val="TableNormal"/>
    <w:uiPriority w:val="61"/>
    <w:rsid w:val="008124E0"/>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lang w:val="en-CA"/>
    </w:rPr>
  </w:style>
  <w:style w:type="paragraph" w:customStyle="1" w:styleId="BlueChartHeading">
    <w:name w:val="Blue Chart Heading"/>
    <w:basedOn w:val="Normal"/>
    <w:qFormat/>
    <w:rsid w:val="00104B6E"/>
    <w:pPr>
      <w:spacing w:before="100" w:beforeAutospacing="1" w:after="100" w:afterAutospacing="1"/>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tblInd w:w="0" w:type="dxa"/>
      <w:tblCellMar>
        <w:top w:w="0" w:type="dxa"/>
        <w:left w:w="108" w:type="dxa"/>
        <w:bottom w:w="0" w:type="dxa"/>
        <w:right w:w="108" w:type="dxa"/>
      </w:tblCellMar>
    </w:tblPr>
  </w:style>
  <w:style w:type="paragraph" w:styleId="ListBullet">
    <w:name w:val="List Bullet"/>
    <w:basedOn w:val="Normal"/>
    <w:uiPriority w:val="99"/>
    <w:unhideWhenUsed/>
    <w:rsid w:val="005161C4"/>
    <w:pPr>
      <w:numPr>
        <w:numId w:val="11"/>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lang w:val="en-CA"/>
    </w:rPr>
  </w:style>
  <w:style w:type="paragraph" w:customStyle="1" w:styleId="LetteredList">
    <w:name w:val="Lettered List"/>
    <w:basedOn w:val="Copy"/>
    <w:qFormat/>
    <w:rsid w:val="00D708FD"/>
    <w:pPr>
      <w:numPr>
        <w:numId w:val="14"/>
      </w:numPr>
      <w:ind w:left="360"/>
    </w:pPr>
    <w:rPr>
      <w:lang w:val="en-US"/>
    </w:rPr>
  </w:style>
  <w:style w:type="paragraph" w:customStyle="1" w:styleId="ChartCopy">
    <w:name w:val="Chart Copy"/>
    <w:basedOn w:val="Copy"/>
    <w:qFormat/>
    <w:rsid w:val="00D708FD"/>
    <w:pPr>
      <w:spacing w:after="0"/>
      <w:jc w:val="center"/>
    </w:pPr>
    <w:rPr>
      <w:rFonts w:eastAsia="Verdana" w:cs="Verdana"/>
    </w:rPr>
  </w:style>
  <w:style w:type="paragraph" w:customStyle="1" w:styleId="2ndBullet">
    <w:name w:val="2nd Bullet"/>
    <w:basedOn w:val="Bullet"/>
    <w:qFormat/>
    <w:rsid w:val="00156287"/>
    <w:pPr>
      <w:numPr>
        <w:ilvl w:val="1"/>
      </w:numPr>
      <w:ind w:left="360" w:hanging="2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13" Type="http://schemas.openxmlformats.org/officeDocument/2006/relationships/image" Target="media/image4.jpg"/><Relationship Id="rId18" Type="http://schemas.openxmlformats.org/officeDocument/2006/relationships/image" Target="media/image9.png"/><Relationship Id="rId8" Type="http://schemas.openxmlformats.org/officeDocument/2006/relationships/hyperlink" Target="https://www.inspirefinanciallearning.ca/teachers/teaching/by-grades/grade-5/the-classroom-store/" TargetMode="External"/><Relationship Id="rId21" Type="http://schemas.openxmlformats.org/officeDocument/2006/relationships/image" Target="media/image12.png"/><Relationship Id="rId3" Type="http://schemas.openxmlformats.org/officeDocument/2006/relationships/styles" Target="styles.xml"/><Relationship Id="rId25" Type="http://schemas.openxmlformats.org/officeDocument/2006/relationships/image" Target="media/image130.png"/><Relationship Id="rId12" Type="http://schemas.openxmlformats.org/officeDocument/2006/relationships/header" Target="header2.xml"/><Relationship Id="rId17" Type="http://schemas.openxmlformats.org/officeDocument/2006/relationships/image" Target="media/image8.png"/><Relationship Id="rId7" Type="http://schemas.openxmlformats.org/officeDocument/2006/relationships/endnotes" Target="endnotes.xml"/><Relationship Id="rId20" Type="http://schemas.openxmlformats.org/officeDocument/2006/relationships/image" Target="media/image11.png"/><Relationship Id="rId29" Type="http://schemas.openxmlformats.org/officeDocument/2006/relationships/theme" Target="theme/theme1.xml"/><Relationship Id="rId16" Type="http://schemas.openxmlformats.org/officeDocument/2006/relationships/image" Target="media/image7.png"/><Relationship Id="rId2" Type="http://schemas.openxmlformats.org/officeDocument/2006/relationships/numbering" Target="numbering.xml"/><Relationship Id="rId24" Type="http://schemas.openxmlformats.org/officeDocument/2006/relationships/image" Target="media/image13.png"/><Relationship Id="rId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4.xml"/><Relationship Id="rId23" Type="http://schemas.openxmlformats.org/officeDocument/2006/relationships/image" Target="media/image11.jpg"/><Relationship Id="rId28" Type="http://schemas.openxmlformats.org/officeDocument/2006/relationships/fontTable" Target="fontTable.xml"/><Relationship Id="rId15"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customXml" Target="../customXml/item3.xml"/><Relationship Id="rId9" Type="http://schemas.openxmlformats.org/officeDocument/2006/relationships/header" Target="header1.xml"/><Relationship Id="rId22" Type="http://schemas.openxmlformats.org/officeDocument/2006/relationships/image" Target="media/image10.jpg"/><Relationship Id="rId27" Type="http://schemas.openxmlformats.org/officeDocument/2006/relationships/footer" Target="footer3.xml"/><Relationship Id="rId14" Type="http://schemas.openxmlformats.org/officeDocument/2006/relationships/image" Target="media/image5.png"/><Relationship Id="rId4" Type="http://schemas.openxmlformats.org/officeDocument/2006/relationships/settings" Target="settings.xml"/><Relationship Id="rId30"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palmatier/Work/OTF/Lesson%20Plans%20To%20Do/OTF%20L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0a82d92680f3167600f15f7f4cefd539">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1c824a6333bfb3336a2848f1e70911e"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71431D-2E34-B543-9414-B842EA1F6FED}">
  <ds:schemaRefs>
    <ds:schemaRef ds:uri="http://schemas.openxmlformats.org/officeDocument/2006/bibliography"/>
  </ds:schemaRefs>
</ds:datastoreItem>
</file>

<file path=customXml/itemProps2.xml><?xml version="1.0" encoding="utf-8"?>
<ds:datastoreItem xmlns:ds="http://schemas.openxmlformats.org/officeDocument/2006/customXml" ds:itemID="{DDE9BAC0-021D-4ACC-9362-CB8821F131DB}"/>
</file>

<file path=customXml/itemProps3.xml><?xml version="1.0" encoding="utf-8"?>
<ds:datastoreItem xmlns:ds="http://schemas.openxmlformats.org/officeDocument/2006/customXml" ds:itemID="{4F1277A5-2003-4643-930D-0594469688F7}"/>
</file>

<file path=customXml/itemProps4.xml><?xml version="1.0" encoding="utf-8"?>
<ds:datastoreItem xmlns:ds="http://schemas.openxmlformats.org/officeDocument/2006/customXml" ds:itemID="{54A09294-E333-45E2-B7B3-1421F27CC44C}"/>
</file>

<file path=docProps/app.xml><?xml version="1.0" encoding="utf-8"?>
<Properties xmlns="http://schemas.openxmlformats.org/officeDocument/2006/extended-properties" xmlns:vt="http://schemas.openxmlformats.org/officeDocument/2006/docPropsVTypes">
  <Template>OTF LP.dotx</Template>
  <TotalTime>47</TotalTime>
  <Pages>12</Pages>
  <Words>1298</Words>
  <Characters>7402</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Andrea Palmatier</cp:lastModifiedBy>
  <cp:revision>15</cp:revision>
  <cp:lastPrinted>2017-09-26T01:57:00Z</cp:lastPrinted>
  <dcterms:created xsi:type="dcterms:W3CDTF">2017-09-29T02:23:00Z</dcterms:created>
  <dcterms:modified xsi:type="dcterms:W3CDTF">2017-10-13T02:14:00Z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